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83B" w:rsidRPr="00905860" w:rsidRDefault="00A2583B" w:rsidP="00983AB8">
      <w:pPr>
        <w:pStyle w:val="a"/>
        <w:jc w:val="both"/>
        <w:rPr>
          <w:rFonts w:ascii="Times New Roman" w:hAnsi="Times New Roman" w:cs="Times New Roman"/>
          <w:sz w:val="32"/>
          <w:szCs w:val="32"/>
          <w:lang w:val="ru-RU"/>
        </w:rPr>
      </w:pPr>
      <w:r w:rsidRPr="00251BE8">
        <w:rPr>
          <w:rFonts w:cs="Times New Roman"/>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9.25pt;height:339pt;visibility:visible">
            <v:imagedata r:id="rId6" o:title=""/>
          </v:shape>
        </w:pict>
      </w:r>
      <w:bookmarkStart w:id="0" w:name="_GoBack"/>
      <w:bookmarkEnd w:id="0"/>
    </w:p>
    <w:p w:rsidR="00A2583B" w:rsidRPr="00CA413E"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48"/>
          <w:szCs w:val="48"/>
        </w:rPr>
      </w:pPr>
      <w:r w:rsidRPr="00CA413E">
        <w:rPr>
          <w:rFonts w:ascii="Times New Roman" w:hAnsi="Times New Roman" w:cs="Times New Roman"/>
          <w:color w:val="000000"/>
          <w:sz w:val="48"/>
          <w:szCs w:val="48"/>
        </w:rPr>
        <w:t>Ольга Полторецкая</w:t>
      </w:r>
    </w:p>
    <w:p w:rsidR="00A2583B"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32"/>
          <w:szCs w:val="32"/>
          <w:lang w:val="en-US"/>
        </w:rPr>
      </w:pPr>
    </w:p>
    <w:p w:rsidR="00A2583B" w:rsidRDefault="00A2583B" w:rsidP="00905860">
      <w:pPr>
        <w:autoSpaceDE w:val="0"/>
        <w:autoSpaceDN w:val="0"/>
        <w:adjustRightInd w:val="0"/>
        <w:spacing w:line="288" w:lineRule="auto"/>
        <w:ind w:left="1080"/>
        <w:jc w:val="center"/>
        <w:textAlignment w:val="center"/>
        <w:rPr>
          <w:rFonts w:ascii="Times New Roman" w:hAnsi="Times New Roman" w:cs="Times New Roman"/>
          <w:b/>
          <w:bCs/>
          <w:i/>
          <w:iCs/>
          <w:color w:val="000000"/>
          <w:sz w:val="72"/>
          <w:szCs w:val="72"/>
        </w:rPr>
      </w:pPr>
      <w:r w:rsidRPr="00FA5828">
        <w:rPr>
          <w:rFonts w:ascii="Times New Roman" w:hAnsi="Times New Roman" w:cs="Times New Roman"/>
          <w:b/>
          <w:bCs/>
          <w:i/>
          <w:iCs/>
          <w:color w:val="000000"/>
          <w:sz w:val="72"/>
          <w:szCs w:val="72"/>
        </w:rPr>
        <w:t>Счастье земное</w:t>
      </w:r>
    </w:p>
    <w:p w:rsidR="00A2583B" w:rsidRPr="00FA5828" w:rsidRDefault="00A2583B" w:rsidP="00FA5828">
      <w:pPr>
        <w:autoSpaceDE w:val="0"/>
        <w:autoSpaceDN w:val="0"/>
        <w:adjustRightInd w:val="0"/>
        <w:spacing w:line="288" w:lineRule="auto"/>
        <w:ind w:left="1080"/>
        <w:jc w:val="center"/>
        <w:textAlignment w:val="center"/>
        <w:rPr>
          <w:rFonts w:ascii="Times New Roman" w:hAnsi="Times New Roman" w:cs="Times New Roman"/>
          <w:color w:val="000000"/>
          <w:sz w:val="40"/>
          <w:szCs w:val="40"/>
        </w:rPr>
      </w:pPr>
      <w:r w:rsidRPr="00FA5828">
        <w:rPr>
          <w:rFonts w:ascii="Times New Roman" w:hAnsi="Times New Roman" w:cs="Times New Roman"/>
          <w:color w:val="000000"/>
          <w:sz w:val="40"/>
          <w:szCs w:val="40"/>
        </w:rPr>
        <w:t>Стихотворения</w:t>
      </w:r>
    </w:p>
    <w:p w:rsidR="00A2583B" w:rsidRPr="00102C1C" w:rsidRDefault="00A2583B" w:rsidP="00905860">
      <w:pPr>
        <w:autoSpaceDE w:val="0"/>
        <w:autoSpaceDN w:val="0"/>
        <w:adjustRightInd w:val="0"/>
        <w:spacing w:line="288" w:lineRule="auto"/>
        <w:ind w:left="1080"/>
        <w:jc w:val="center"/>
        <w:textAlignment w:val="center"/>
        <w:rPr>
          <w:rFonts w:ascii="Times New Roman" w:hAnsi="Times New Roman" w:cs="Times New Roman"/>
          <w:b/>
          <w:bCs/>
          <w:i/>
          <w:iCs/>
          <w:color w:val="000000"/>
          <w:sz w:val="28"/>
          <w:szCs w:val="28"/>
        </w:rPr>
      </w:pPr>
    </w:p>
    <w:p w:rsidR="00A2583B"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48"/>
          <w:szCs w:val="48"/>
        </w:rPr>
      </w:pPr>
      <w:r w:rsidRPr="00CA413E">
        <w:rPr>
          <w:rFonts w:ascii="Times New Roman" w:hAnsi="Times New Roman" w:cs="Times New Roman"/>
          <w:color w:val="000000"/>
          <w:sz w:val="48"/>
          <w:szCs w:val="48"/>
        </w:rPr>
        <w:t xml:space="preserve">Книга 4 </w:t>
      </w:r>
    </w:p>
    <w:p w:rsidR="00A2583B" w:rsidRPr="00CA413E"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56"/>
          <w:szCs w:val="56"/>
        </w:rPr>
      </w:pPr>
      <w:r w:rsidRPr="00CA413E">
        <w:rPr>
          <w:rFonts w:ascii="Times New Roman" w:hAnsi="Times New Roman" w:cs="Times New Roman"/>
          <w:b/>
          <w:bCs/>
          <w:i/>
          <w:iCs/>
          <w:color w:val="000000"/>
          <w:sz w:val="56"/>
          <w:szCs w:val="56"/>
        </w:rPr>
        <w:t>Материнское сердце</w:t>
      </w:r>
    </w:p>
    <w:p w:rsidR="00A2583B"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32"/>
          <w:szCs w:val="32"/>
        </w:rPr>
      </w:pPr>
    </w:p>
    <w:p w:rsidR="00A2583B" w:rsidRPr="00905860" w:rsidRDefault="00A2583B" w:rsidP="006734B7">
      <w:pPr>
        <w:autoSpaceDE w:val="0"/>
        <w:autoSpaceDN w:val="0"/>
        <w:adjustRightInd w:val="0"/>
        <w:spacing w:line="288" w:lineRule="auto"/>
        <w:textAlignment w:val="center"/>
        <w:rPr>
          <w:rFonts w:ascii="Times New Roman" w:hAnsi="Times New Roman" w:cs="Times New Roman"/>
          <w:color w:val="000000"/>
          <w:sz w:val="32"/>
          <w:szCs w:val="32"/>
        </w:rPr>
      </w:pPr>
    </w:p>
    <w:p w:rsidR="00A2583B" w:rsidRDefault="00A2583B" w:rsidP="00CA413E">
      <w:pPr>
        <w:autoSpaceDE w:val="0"/>
        <w:autoSpaceDN w:val="0"/>
        <w:adjustRightInd w:val="0"/>
        <w:spacing w:after="0" w:line="240" w:lineRule="auto"/>
        <w:jc w:val="center"/>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Чистополь</w:t>
      </w:r>
    </w:p>
    <w:p w:rsidR="00A2583B" w:rsidRPr="00905860" w:rsidRDefault="00A2583B" w:rsidP="00CA413E">
      <w:pPr>
        <w:autoSpaceDE w:val="0"/>
        <w:autoSpaceDN w:val="0"/>
        <w:adjustRightInd w:val="0"/>
        <w:spacing w:after="0" w:line="240" w:lineRule="auto"/>
        <w:jc w:val="center"/>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2012</w:t>
      </w:r>
    </w:p>
    <w:p w:rsidR="00A2583B" w:rsidRPr="00905860" w:rsidRDefault="00A2583B" w:rsidP="00905860">
      <w:pPr>
        <w:pStyle w:val="a"/>
        <w:ind w:left="1080"/>
        <w:jc w:val="center"/>
        <w:rPr>
          <w:rFonts w:ascii="Times New Roman" w:hAnsi="Times New Roman" w:cs="Times New Roman"/>
          <w:sz w:val="32"/>
          <w:szCs w:val="32"/>
          <w:lang w:val="ru-RU"/>
        </w:rPr>
      </w:pPr>
    </w:p>
    <w:p w:rsidR="00A2583B" w:rsidRDefault="00A2583B" w:rsidP="006734B7">
      <w:pPr>
        <w:autoSpaceDE w:val="0"/>
        <w:autoSpaceDN w:val="0"/>
        <w:adjustRightInd w:val="0"/>
        <w:spacing w:line="288" w:lineRule="auto"/>
        <w:textAlignment w:val="center"/>
        <w:rPr>
          <w:rFonts w:ascii="Times New Roman" w:hAnsi="Times New Roman" w:cs="Times New Roman"/>
          <w:color w:val="000000"/>
          <w:sz w:val="32"/>
          <w:szCs w:val="32"/>
          <w:lang w:eastAsia="ru-RU"/>
        </w:rPr>
      </w:pPr>
    </w:p>
    <w:p w:rsidR="00A2583B" w:rsidRPr="00905860" w:rsidRDefault="00A2583B" w:rsidP="006734B7">
      <w:pPr>
        <w:autoSpaceDE w:val="0"/>
        <w:autoSpaceDN w:val="0"/>
        <w:adjustRightInd w:val="0"/>
        <w:spacing w:line="288" w:lineRule="auto"/>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line="288" w:lineRule="auto"/>
        <w:ind w:left="1080"/>
        <w:jc w:val="center"/>
        <w:textAlignment w:val="center"/>
        <w:rPr>
          <w:rFonts w:ascii="Times New Roman" w:hAnsi="Times New Roman" w:cs="Times New Roman"/>
          <w:color w:val="000000"/>
          <w:sz w:val="32"/>
          <w:szCs w:val="32"/>
        </w:rPr>
      </w:pPr>
    </w:p>
    <w:p w:rsidR="00A2583B" w:rsidRPr="00AA1465" w:rsidRDefault="00A2583B" w:rsidP="00905860">
      <w:pPr>
        <w:autoSpaceDE w:val="0"/>
        <w:autoSpaceDN w:val="0"/>
        <w:adjustRightInd w:val="0"/>
        <w:spacing w:after="0" w:line="240" w:lineRule="auto"/>
        <w:textAlignment w:val="center"/>
        <w:rPr>
          <w:rFonts w:ascii="Times New Roman" w:hAnsi="Times New Roman" w:cs="Times New Roman"/>
          <w:color w:val="000000"/>
          <w:sz w:val="28"/>
          <w:szCs w:val="28"/>
        </w:rPr>
      </w:pPr>
      <w:r w:rsidRPr="00AA1465">
        <w:rPr>
          <w:rFonts w:ascii="Times New Roman" w:hAnsi="Times New Roman" w:cs="Times New Roman"/>
          <w:color w:val="000000"/>
          <w:sz w:val="28"/>
          <w:szCs w:val="28"/>
        </w:rPr>
        <w:t>ББК 84 (2Рос=Рус)6-5</w:t>
      </w:r>
    </w:p>
    <w:p w:rsidR="00A2583B" w:rsidRPr="00AA1465" w:rsidRDefault="00A2583B" w:rsidP="00905860">
      <w:pPr>
        <w:autoSpaceDE w:val="0"/>
        <w:autoSpaceDN w:val="0"/>
        <w:adjustRightInd w:val="0"/>
        <w:spacing w:after="0" w:line="240" w:lineRule="auto"/>
        <w:textAlignment w:val="center"/>
        <w:rPr>
          <w:rFonts w:ascii="Times New Roman" w:hAnsi="Times New Roman" w:cs="Times New Roman"/>
          <w:color w:val="000000"/>
          <w:sz w:val="28"/>
          <w:szCs w:val="28"/>
        </w:rPr>
      </w:pPr>
      <w:r w:rsidRPr="00AA1465">
        <w:rPr>
          <w:rFonts w:ascii="Times New Roman" w:hAnsi="Times New Roman" w:cs="Times New Roman"/>
          <w:color w:val="000000"/>
          <w:sz w:val="28"/>
          <w:szCs w:val="28"/>
        </w:rPr>
        <w:t>П52</w:t>
      </w:r>
    </w:p>
    <w:p w:rsidR="00A2583B" w:rsidRPr="00905860" w:rsidRDefault="00A2583B" w:rsidP="00905860">
      <w:pPr>
        <w:autoSpaceDE w:val="0"/>
        <w:autoSpaceDN w:val="0"/>
        <w:adjustRightInd w:val="0"/>
        <w:spacing w:after="0" w:line="240" w:lineRule="auto"/>
        <w:jc w:val="center"/>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after="0" w:line="240" w:lineRule="auto"/>
        <w:jc w:val="center"/>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after="0" w:line="240" w:lineRule="auto"/>
        <w:jc w:val="both"/>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after="0" w:line="240" w:lineRule="auto"/>
        <w:jc w:val="both"/>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after="0" w:line="240" w:lineRule="auto"/>
        <w:textAlignment w:val="center"/>
        <w:rPr>
          <w:rFonts w:ascii="Times New Roman" w:hAnsi="Times New Roman" w:cs="Times New Roman"/>
          <w:color w:val="000000"/>
          <w:sz w:val="32"/>
          <w:szCs w:val="32"/>
        </w:rPr>
      </w:pPr>
      <w:r>
        <w:rPr>
          <w:rFonts w:ascii="Times New Roman" w:hAnsi="Times New Roman" w:cs="Times New Roman"/>
          <w:color w:val="000000"/>
          <w:sz w:val="32"/>
          <w:szCs w:val="32"/>
        </w:rPr>
        <w:t>П52       Полторецкая О.Б. Счастье земное. Книга четвертая</w:t>
      </w:r>
      <w:r w:rsidRPr="00905860">
        <w:rPr>
          <w:rFonts w:ascii="Times New Roman" w:hAnsi="Times New Roman" w:cs="Times New Roman"/>
          <w:color w:val="000000"/>
          <w:sz w:val="32"/>
          <w:szCs w:val="32"/>
        </w:rPr>
        <w:t xml:space="preserve"> дополненная «Ма</w:t>
      </w:r>
      <w:r>
        <w:rPr>
          <w:rFonts w:ascii="Times New Roman" w:hAnsi="Times New Roman" w:cs="Times New Roman"/>
          <w:color w:val="000000"/>
          <w:sz w:val="32"/>
          <w:szCs w:val="32"/>
        </w:rPr>
        <w:t>теринское сердце».Стихотворения</w:t>
      </w:r>
      <w:r w:rsidRPr="00905860">
        <w:rPr>
          <w:rFonts w:ascii="Times New Roman" w:hAnsi="Times New Roman" w:cs="Times New Roman"/>
          <w:color w:val="000000"/>
          <w:sz w:val="32"/>
          <w:szCs w:val="32"/>
        </w:rPr>
        <w:t xml:space="preserve">. Избранное.-Чистополь,2012.-  </w:t>
      </w:r>
      <w:r>
        <w:rPr>
          <w:rFonts w:ascii="Times New Roman" w:hAnsi="Times New Roman" w:cs="Times New Roman"/>
          <w:color w:val="000000"/>
          <w:sz w:val="32"/>
          <w:szCs w:val="32"/>
        </w:rPr>
        <w:t xml:space="preserve">115 </w:t>
      </w:r>
      <w:r w:rsidRPr="00905860">
        <w:rPr>
          <w:rFonts w:ascii="Times New Roman" w:hAnsi="Times New Roman" w:cs="Times New Roman"/>
          <w:color w:val="000000"/>
          <w:sz w:val="32"/>
          <w:szCs w:val="32"/>
        </w:rPr>
        <w:t>с.</w:t>
      </w:r>
    </w:p>
    <w:p w:rsidR="00A2583B" w:rsidRPr="00905860" w:rsidRDefault="00A2583B" w:rsidP="00905860">
      <w:pPr>
        <w:autoSpaceDE w:val="0"/>
        <w:autoSpaceDN w:val="0"/>
        <w:adjustRightInd w:val="0"/>
        <w:spacing w:after="0" w:line="240" w:lineRule="auto"/>
        <w:textAlignment w:val="center"/>
        <w:rPr>
          <w:rFonts w:ascii="Times New Roman" w:hAnsi="Times New Roman" w:cs="Times New Roman"/>
          <w:color w:val="000000"/>
          <w:sz w:val="32"/>
          <w:szCs w:val="32"/>
        </w:rPr>
      </w:pPr>
    </w:p>
    <w:p w:rsidR="00A2583B" w:rsidRPr="0037527F" w:rsidRDefault="00A2583B" w:rsidP="0037527F">
      <w:pPr>
        <w:autoSpaceDE w:val="0"/>
        <w:autoSpaceDN w:val="0"/>
        <w:adjustRightInd w:val="0"/>
        <w:spacing w:after="0" w:line="240" w:lineRule="auto"/>
        <w:jc w:val="both"/>
        <w:textAlignment w:val="center"/>
        <w:rPr>
          <w:rFonts w:ascii="Times New Roman" w:hAnsi="Times New Roman" w:cs="Times New Roman"/>
          <w:color w:val="000000"/>
          <w:sz w:val="32"/>
          <w:szCs w:val="32"/>
        </w:rPr>
      </w:pPr>
    </w:p>
    <w:p w:rsidR="00A2583B" w:rsidRPr="0037527F" w:rsidRDefault="00A2583B" w:rsidP="0037527F">
      <w:pPr>
        <w:autoSpaceDE w:val="0"/>
        <w:autoSpaceDN w:val="0"/>
        <w:adjustRightInd w:val="0"/>
        <w:spacing w:after="0" w:line="240" w:lineRule="auto"/>
        <w:ind w:firstLine="709"/>
        <w:textAlignment w:val="center"/>
        <w:rPr>
          <w:rFonts w:ascii="Times New Roman" w:hAnsi="Times New Roman" w:cs="Times New Roman"/>
          <w:color w:val="000000"/>
          <w:sz w:val="28"/>
          <w:szCs w:val="28"/>
        </w:rPr>
      </w:pPr>
      <w:r w:rsidRPr="0037527F">
        <w:rPr>
          <w:rFonts w:ascii="Times New Roman" w:hAnsi="Times New Roman" w:cs="Times New Roman"/>
          <w:color w:val="000000"/>
          <w:sz w:val="28"/>
          <w:szCs w:val="28"/>
        </w:rPr>
        <w:t>В книгу поэта Ольги Полторецкой вошли стихотворения разных лет: размышления о родине, о природе, о человеческой судьбе, о любви и надежде.</w:t>
      </w:r>
    </w:p>
    <w:p w:rsidR="00A2583B" w:rsidRPr="0037527F" w:rsidRDefault="00A2583B" w:rsidP="0037527F">
      <w:pPr>
        <w:autoSpaceDE w:val="0"/>
        <w:autoSpaceDN w:val="0"/>
        <w:adjustRightInd w:val="0"/>
        <w:spacing w:after="0" w:line="240" w:lineRule="auto"/>
        <w:ind w:firstLine="709"/>
        <w:textAlignment w:val="center"/>
        <w:rPr>
          <w:rFonts w:ascii="Times New Roman" w:hAnsi="Times New Roman" w:cs="Times New Roman"/>
          <w:color w:val="000000"/>
          <w:sz w:val="28"/>
          <w:szCs w:val="28"/>
        </w:rPr>
      </w:pPr>
      <w:r w:rsidRPr="0037527F">
        <w:rPr>
          <w:rFonts w:ascii="Times New Roman" w:hAnsi="Times New Roman" w:cs="Times New Roman"/>
          <w:color w:val="000000"/>
          <w:sz w:val="28"/>
          <w:szCs w:val="28"/>
        </w:rPr>
        <w:t>Автор нередко пишет о горестях, тяжести быта, печалях, а получается - о свете, надежде, счастье и любви. Пишет - о страждущей приземленной плоти, а получается - о странствующей, неусмиренной душе.</w:t>
      </w:r>
    </w:p>
    <w:p w:rsidR="00A2583B" w:rsidRPr="0037527F" w:rsidRDefault="00A2583B" w:rsidP="0037527F">
      <w:pPr>
        <w:autoSpaceDE w:val="0"/>
        <w:autoSpaceDN w:val="0"/>
        <w:adjustRightInd w:val="0"/>
        <w:spacing w:after="0" w:line="240" w:lineRule="auto"/>
        <w:ind w:firstLine="709"/>
        <w:textAlignment w:val="center"/>
        <w:rPr>
          <w:rFonts w:ascii="Times New Roman" w:hAnsi="Times New Roman" w:cs="Times New Roman"/>
          <w:color w:val="000000"/>
          <w:sz w:val="28"/>
          <w:szCs w:val="28"/>
        </w:rPr>
      </w:pPr>
      <w:r w:rsidRPr="0037527F">
        <w:rPr>
          <w:rFonts w:ascii="Times New Roman" w:hAnsi="Times New Roman" w:cs="Times New Roman"/>
          <w:color w:val="000000"/>
          <w:sz w:val="28"/>
          <w:szCs w:val="28"/>
        </w:rPr>
        <w:t>Ее способность преображения – делает окружающее фактом поэзии. Вся эта обыденность жизни, любовная маята, многотрудные годы воспитания сына и тут же - память детства и отрочества с их нежностью и верностью семейному очагу – все это – пот и кровь той крылатости, с которой читаются ее стихи.</w:t>
      </w:r>
    </w:p>
    <w:p w:rsidR="00A2583B" w:rsidRPr="0037527F" w:rsidRDefault="00A2583B" w:rsidP="0037527F">
      <w:pPr>
        <w:autoSpaceDE w:val="0"/>
        <w:autoSpaceDN w:val="0"/>
        <w:adjustRightInd w:val="0"/>
        <w:spacing w:after="0" w:line="240" w:lineRule="auto"/>
        <w:ind w:firstLine="709"/>
        <w:textAlignment w:val="center"/>
        <w:rPr>
          <w:rFonts w:ascii="Times New Roman" w:hAnsi="Times New Roman" w:cs="Times New Roman"/>
          <w:color w:val="000000"/>
          <w:sz w:val="28"/>
          <w:szCs w:val="28"/>
        </w:rPr>
      </w:pPr>
      <w:r w:rsidRPr="0037527F">
        <w:rPr>
          <w:rFonts w:ascii="Times New Roman" w:hAnsi="Times New Roman" w:cs="Times New Roman"/>
          <w:color w:val="000000"/>
          <w:sz w:val="28"/>
          <w:szCs w:val="28"/>
        </w:rPr>
        <w:t>Рекомендовано для широкого круга читателя.</w:t>
      </w:r>
    </w:p>
    <w:p w:rsidR="00A2583B" w:rsidRPr="00905860" w:rsidRDefault="00A2583B" w:rsidP="00905860">
      <w:pPr>
        <w:autoSpaceDE w:val="0"/>
        <w:autoSpaceDN w:val="0"/>
        <w:adjustRightInd w:val="0"/>
        <w:spacing w:line="288" w:lineRule="auto"/>
        <w:jc w:val="both"/>
        <w:textAlignment w:val="center"/>
        <w:rPr>
          <w:rFonts w:ascii="Times New Roman" w:hAnsi="Times New Roman" w:cs="Times New Roman"/>
          <w:color w:val="000000"/>
          <w:sz w:val="32"/>
          <w:szCs w:val="32"/>
        </w:rPr>
      </w:pPr>
    </w:p>
    <w:p w:rsidR="00A2583B" w:rsidRPr="00905860" w:rsidRDefault="00A2583B" w:rsidP="00905860">
      <w:pPr>
        <w:autoSpaceDE w:val="0"/>
        <w:autoSpaceDN w:val="0"/>
        <w:adjustRightInd w:val="0"/>
        <w:spacing w:line="288" w:lineRule="auto"/>
        <w:jc w:val="both"/>
        <w:textAlignment w:val="center"/>
        <w:rPr>
          <w:rFonts w:ascii="Times New Roman" w:hAnsi="Times New Roman" w:cs="Times New Roman"/>
          <w:color w:val="000000"/>
          <w:sz w:val="32"/>
          <w:szCs w:val="32"/>
        </w:rPr>
      </w:pPr>
    </w:p>
    <w:p w:rsidR="00A2583B" w:rsidRPr="00AA1465" w:rsidRDefault="00A2583B" w:rsidP="00905860">
      <w:pPr>
        <w:autoSpaceDE w:val="0"/>
        <w:autoSpaceDN w:val="0"/>
        <w:adjustRightInd w:val="0"/>
        <w:spacing w:line="288" w:lineRule="auto"/>
        <w:jc w:val="right"/>
        <w:textAlignment w:val="center"/>
        <w:rPr>
          <w:rFonts w:ascii="Times New Roman" w:hAnsi="Times New Roman" w:cs="Times New Roman"/>
          <w:color w:val="000000"/>
          <w:sz w:val="28"/>
          <w:szCs w:val="28"/>
        </w:rPr>
      </w:pPr>
      <w:r w:rsidRPr="00AA1465">
        <w:rPr>
          <w:rFonts w:ascii="Times New Roman" w:hAnsi="Times New Roman" w:cs="Times New Roman"/>
          <w:color w:val="000000"/>
          <w:sz w:val="28"/>
          <w:szCs w:val="28"/>
        </w:rPr>
        <w:t>ББК 84 (2Рос=Рус)6-5</w:t>
      </w:r>
    </w:p>
    <w:p w:rsidR="00A2583B" w:rsidRPr="00AA1465" w:rsidRDefault="00A2583B" w:rsidP="00905860">
      <w:pPr>
        <w:autoSpaceDE w:val="0"/>
        <w:autoSpaceDN w:val="0"/>
        <w:adjustRightInd w:val="0"/>
        <w:spacing w:line="288" w:lineRule="auto"/>
        <w:jc w:val="both"/>
        <w:textAlignment w:val="center"/>
        <w:rPr>
          <w:rFonts w:ascii="Times New Roman" w:hAnsi="Times New Roman" w:cs="Times New Roman"/>
          <w:color w:val="000000"/>
          <w:sz w:val="28"/>
          <w:szCs w:val="28"/>
        </w:rPr>
      </w:pPr>
    </w:p>
    <w:p w:rsidR="00A2583B" w:rsidRPr="00AA1465" w:rsidRDefault="00A2583B" w:rsidP="00905860">
      <w:pPr>
        <w:autoSpaceDE w:val="0"/>
        <w:autoSpaceDN w:val="0"/>
        <w:adjustRightInd w:val="0"/>
        <w:spacing w:line="288" w:lineRule="auto"/>
        <w:jc w:val="both"/>
        <w:textAlignment w:val="center"/>
        <w:rPr>
          <w:rFonts w:ascii="Times New Roman" w:hAnsi="Times New Roman" w:cs="Times New Roman"/>
          <w:color w:val="000000"/>
          <w:sz w:val="28"/>
          <w:szCs w:val="28"/>
        </w:rPr>
      </w:pPr>
    </w:p>
    <w:p w:rsidR="00A2583B" w:rsidRPr="00AA1465" w:rsidRDefault="00A2583B" w:rsidP="00905860">
      <w:pPr>
        <w:autoSpaceDE w:val="0"/>
        <w:autoSpaceDN w:val="0"/>
        <w:adjustRightInd w:val="0"/>
        <w:spacing w:line="288" w:lineRule="auto"/>
        <w:jc w:val="both"/>
        <w:textAlignment w:val="center"/>
        <w:rPr>
          <w:rFonts w:ascii="Times New Roman" w:hAnsi="Times New Roman" w:cs="Times New Roman"/>
          <w:color w:val="000000"/>
          <w:sz w:val="28"/>
          <w:szCs w:val="28"/>
        </w:rPr>
      </w:pPr>
      <w:r w:rsidRPr="00AA1465">
        <w:rPr>
          <w:rFonts w:ascii="Times New Roman" w:hAnsi="Times New Roman" w:cs="Times New Roman"/>
          <w:color w:val="000000"/>
          <w:sz w:val="28"/>
          <w:szCs w:val="28"/>
        </w:rPr>
        <w:t>Охраняется действующим законодательством об авторских правах (ГК, ч.4, гл.70).</w:t>
      </w:r>
    </w:p>
    <w:p w:rsidR="00A2583B" w:rsidRPr="00AA1465" w:rsidRDefault="00A2583B" w:rsidP="00905860">
      <w:pPr>
        <w:autoSpaceDE w:val="0"/>
        <w:autoSpaceDN w:val="0"/>
        <w:adjustRightInd w:val="0"/>
        <w:spacing w:line="288" w:lineRule="auto"/>
        <w:jc w:val="right"/>
        <w:textAlignment w:val="center"/>
        <w:rPr>
          <w:rFonts w:ascii="Times New Roman" w:hAnsi="Times New Roman" w:cs="Times New Roman"/>
          <w:color w:val="000000"/>
          <w:sz w:val="28"/>
          <w:szCs w:val="28"/>
        </w:rPr>
      </w:pPr>
      <w:r w:rsidRPr="00AA1465">
        <w:rPr>
          <w:rFonts w:ascii="Times New Roman" w:hAnsi="Times New Roman" w:cs="Times New Roman"/>
          <w:color w:val="000000"/>
          <w:sz w:val="28"/>
          <w:szCs w:val="28"/>
        </w:rPr>
        <w:t>Полторецкая О.Б, 2012</w:t>
      </w:r>
    </w:p>
    <w:p w:rsidR="00A2583B" w:rsidRDefault="00A2583B" w:rsidP="00316997">
      <w:pPr>
        <w:pStyle w:val="a"/>
        <w:jc w:val="both"/>
        <w:rPr>
          <w:rFonts w:ascii="Times New Roman" w:hAnsi="Times New Roman" w:cs="Times New Roman"/>
          <w:sz w:val="32"/>
          <w:szCs w:val="32"/>
          <w:lang w:val="ru-RU"/>
        </w:rPr>
      </w:pPr>
    </w:p>
    <w:p w:rsidR="00A2583B" w:rsidRPr="00316997" w:rsidRDefault="00A2583B" w:rsidP="00316997">
      <w:pPr>
        <w:pStyle w:val="a"/>
        <w:jc w:val="both"/>
        <w:rPr>
          <w:rFonts w:ascii="Times New Roman" w:hAnsi="Times New Roman" w:cs="Times New Roman"/>
          <w:sz w:val="32"/>
          <w:szCs w:val="32"/>
          <w:lang w:val="ru-RU"/>
        </w:rPr>
      </w:pPr>
    </w:p>
    <w:p w:rsidR="00A2583B" w:rsidRPr="00AA1465" w:rsidRDefault="00A2583B" w:rsidP="00316997">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Default="00A2583B" w:rsidP="00AA146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p>
    <w:p w:rsidR="00A2583B" w:rsidRPr="00AA1465" w:rsidRDefault="00A2583B" w:rsidP="007D70E5">
      <w:pPr>
        <w:autoSpaceDE w:val="0"/>
        <w:autoSpaceDN w:val="0"/>
        <w:adjustRightInd w:val="0"/>
        <w:spacing w:line="288" w:lineRule="auto"/>
        <w:jc w:val="center"/>
        <w:textAlignment w:val="center"/>
        <w:rPr>
          <w:rFonts w:ascii="Times New Roman" w:hAnsi="Times New Roman" w:cs="Times New Roman"/>
          <w:b/>
          <w:bCs/>
          <w:i/>
          <w:iCs/>
          <w:color w:val="000000"/>
          <w:sz w:val="32"/>
          <w:szCs w:val="32"/>
        </w:rPr>
      </w:pPr>
      <w:r w:rsidRPr="00AA1465">
        <w:rPr>
          <w:rFonts w:ascii="Times New Roman" w:hAnsi="Times New Roman" w:cs="Times New Roman"/>
          <w:b/>
          <w:bCs/>
          <w:i/>
          <w:iCs/>
          <w:color w:val="000000"/>
          <w:sz w:val="32"/>
          <w:szCs w:val="32"/>
        </w:rPr>
        <w:t>От автора</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32"/>
          <w:szCs w:val="32"/>
        </w:rPr>
        <w:t xml:space="preserve">Полторецкая Ольга Борисовна – член литературного объединения </w:t>
      </w:r>
      <w:r w:rsidRPr="00AA1465">
        <w:rPr>
          <w:rFonts w:ascii="Times New Roman" w:hAnsi="Times New Roman" w:cs="Times New Roman"/>
          <w:b/>
          <w:bCs/>
          <w:i/>
          <w:iCs/>
          <w:color w:val="000000"/>
          <w:sz w:val="28"/>
          <w:szCs w:val="28"/>
        </w:rPr>
        <w:t xml:space="preserve">«Ступени» г. Чистополя. По образованию – радиофизик, патентовед. По профессии – педагог, инженер, библиотекарь, экскурсовод.    </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ab/>
        <w:t>Советские города -  Чистополь, Казань, Ялта, Винница, Волгоград стали  жизненным причалом в разные периоды. Сегодня - вернулась в  город детства Чистополь.</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ab/>
        <w:t xml:space="preserve">Поэзия – пожизненное увлечение. Предлагает вашему вниманию сборник стихотворений  «Счастье земное». </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ab/>
        <w:t xml:space="preserve">Этот сборник включает в себя стихотворения, написанные в течение всей жизни. «Нет слов, чтобы выразить то, что я чувствую», - говорят иногда. Эти слова найдены – не прилюдно, не напоказ, для себя, так как никогда и никому  стихи не читались. </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ab/>
        <w:t xml:space="preserve">Перечитаны недавно, жизнь  спустя. И подумалось, что это - для всех. Потому, что чистота, нежность, красота, вера, надежда и любовь – живут в каждом сердце. И каждому  нужны -  до конца. </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ab/>
        <w:t xml:space="preserve"> Сердечно благодарна поэтам Р.Г. Гардиеву, Р.Х.Хисамову, Е.В. Быковой, которые благосклонно оценили поэтический сборник, Он обязан так же своим рождением поддержке всего коллектива литературного объединения “Ступени”.</w:t>
      </w:r>
    </w:p>
    <w:p w:rsidR="00A2583B" w:rsidRPr="00AA1465" w:rsidRDefault="00A2583B" w:rsidP="007D70E5">
      <w:pPr>
        <w:autoSpaceDE w:val="0"/>
        <w:autoSpaceDN w:val="0"/>
        <w:adjustRightInd w:val="0"/>
        <w:spacing w:after="0" w:line="240" w:lineRule="auto"/>
        <w:textAlignment w:val="center"/>
        <w:rPr>
          <w:rFonts w:ascii="Times New Roman" w:hAnsi="Times New Roman" w:cs="Times New Roman"/>
          <w:b/>
          <w:bCs/>
          <w:i/>
          <w:iCs/>
          <w:color w:val="000000"/>
          <w:sz w:val="28"/>
          <w:szCs w:val="28"/>
        </w:rPr>
      </w:pPr>
      <w:r w:rsidRPr="00AA1465">
        <w:rPr>
          <w:rFonts w:ascii="Times New Roman" w:hAnsi="Times New Roman" w:cs="Times New Roman"/>
          <w:b/>
          <w:bCs/>
          <w:i/>
          <w:iCs/>
          <w:color w:val="000000"/>
          <w:sz w:val="28"/>
          <w:szCs w:val="28"/>
        </w:rPr>
        <w:t xml:space="preserve">         Особенно благодарна своей сестре Н.А. Дьячковой, которая побудила  пересмотреть поэтический материал и отношение к нему.</w:t>
      </w:r>
    </w:p>
    <w:p w:rsidR="00A2583B" w:rsidRPr="00AA1465" w:rsidRDefault="00A2583B" w:rsidP="00AA1465">
      <w:pPr>
        <w:autoSpaceDE w:val="0"/>
        <w:autoSpaceDN w:val="0"/>
        <w:adjustRightInd w:val="0"/>
        <w:spacing w:after="0" w:line="240" w:lineRule="auto"/>
        <w:jc w:val="right"/>
        <w:textAlignment w:val="center"/>
        <w:rPr>
          <w:rFonts w:ascii="Times New Roman" w:hAnsi="Times New Roman" w:cs="Times New Roman"/>
          <w:b/>
          <w:bCs/>
          <w:i/>
          <w:iCs/>
          <w:sz w:val="28"/>
          <w:szCs w:val="28"/>
        </w:rPr>
      </w:pPr>
    </w:p>
    <w:p w:rsidR="00A2583B" w:rsidRPr="00AA1465" w:rsidRDefault="00A2583B" w:rsidP="00AA1465">
      <w:pPr>
        <w:autoSpaceDE w:val="0"/>
        <w:autoSpaceDN w:val="0"/>
        <w:adjustRightInd w:val="0"/>
        <w:spacing w:after="0" w:line="240" w:lineRule="auto"/>
        <w:jc w:val="right"/>
        <w:textAlignment w:val="center"/>
        <w:rPr>
          <w:rFonts w:ascii="Times New Roman" w:hAnsi="Times New Roman" w:cs="Times New Roman"/>
          <w:b/>
          <w:bCs/>
          <w:i/>
          <w:iCs/>
          <w:sz w:val="28"/>
          <w:szCs w:val="28"/>
        </w:rPr>
      </w:pPr>
      <w:r w:rsidRPr="00AA1465">
        <w:rPr>
          <w:rFonts w:ascii="Times New Roman" w:hAnsi="Times New Roman" w:cs="Times New Roman"/>
          <w:b/>
          <w:bCs/>
          <w:i/>
          <w:iCs/>
          <w:sz w:val="28"/>
          <w:szCs w:val="28"/>
        </w:rPr>
        <w:t xml:space="preserve">С уважением и любовью, </w:t>
      </w:r>
    </w:p>
    <w:p w:rsidR="00A2583B" w:rsidRDefault="00A2583B" w:rsidP="00AA1465">
      <w:pPr>
        <w:autoSpaceDE w:val="0"/>
        <w:autoSpaceDN w:val="0"/>
        <w:adjustRightInd w:val="0"/>
        <w:spacing w:after="0" w:line="240" w:lineRule="auto"/>
        <w:jc w:val="right"/>
        <w:textAlignment w:val="center"/>
        <w:rPr>
          <w:rFonts w:ascii="Times New Roman" w:hAnsi="Times New Roman" w:cs="Times New Roman"/>
          <w:b/>
          <w:bCs/>
          <w:i/>
          <w:iCs/>
          <w:sz w:val="28"/>
          <w:szCs w:val="28"/>
        </w:rPr>
      </w:pPr>
      <w:r w:rsidRPr="00AA1465">
        <w:rPr>
          <w:rFonts w:ascii="Times New Roman" w:hAnsi="Times New Roman" w:cs="Times New Roman"/>
          <w:b/>
          <w:bCs/>
          <w:i/>
          <w:iCs/>
          <w:sz w:val="28"/>
          <w:szCs w:val="28"/>
        </w:rPr>
        <w:t>Ольга Полторецкая.</w:t>
      </w:r>
    </w:p>
    <w:p w:rsidR="00A2583B" w:rsidRDefault="00A2583B" w:rsidP="00AA1465">
      <w:pPr>
        <w:autoSpaceDE w:val="0"/>
        <w:autoSpaceDN w:val="0"/>
        <w:adjustRightInd w:val="0"/>
        <w:spacing w:after="0" w:line="240" w:lineRule="auto"/>
        <w:jc w:val="right"/>
        <w:textAlignment w:val="center"/>
        <w:rPr>
          <w:rFonts w:ascii="Times New Roman" w:hAnsi="Times New Roman" w:cs="Times New Roman"/>
          <w:b/>
          <w:bCs/>
          <w:i/>
          <w:iCs/>
          <w:sz w:val="28"/>
          <w:szCs w:val="28"/>
        </w:rPr>
      </w:pPr>
    </w:p>
    <w:p w:rsidR="00A2583B" w:rsidRDefault="00A2583B" w:rsidP="00AA1465">
      <w:pPr>
        <w:autoSpaceDE w:val="0"/>
        <w:autoSpaceDN w:val="0"/>
        <w:adjustRightInd w:val="0"/>
        <w:spacing w:after="0" w:line="240" w:lineRule="auto"/>
        <w:textAlignment w:val="center"/>
        <w:rPr>
          <w:rFonts w:ascii="Times New Roman" w:hAnsi="Times New Roman" w:cs="Times New Roman"/>
          <w:b/>
          <w:bCs/>
          <w:i/>
          <w:iCs/>
          <w:sz w:val="28"/>
          <w:szCs w:val="28"/>
        </w:rPr>
      </w:pPr>
    </w:p>
    <w:p w:rsidR="00A2583B" w:rsidRPr="00905860" w:rsidRDefault="00A2583B" w:rsidP="00102C1C">
      <w:pPr>
        <w:pStyle w:val="a"/>
        <w:jc w:val="center"/>
        <w:rPr>
          <w:rFonts w:ascii="Times New Roman" w:hAnsi="Times New Roman" w:cs="Times New Roman"/>
          <w:b/>
          <w:bCs/>
          <w:i/>
          <w:iCs/>
          <w:sz w:val="32"/>
          <w:szCs w:val="32"/>
          <w:lang w:val="ru-RU"/>
        </w:rPr>
      </w:pPr>
      <w:r w:rsidRPr="00905860">
        <w:rPr>
          <w:rFonts w:ascii="Times New Roman" w:hAnsi="Times New Roman" w:cs="Times New Roman"/>
          <w:b/>
          <w:bCs/>
          <w:i/>
          <w:iCs/>
          <w:sz w:val="32"/>
          <w:szCs w:val="32"/>
          <w:lang w:val="ru-RU"/>
        </w:rPr>
        <w:t>Поэзия человечности и правды</w:t>
      </w:r>
    </w:p>
    <w:p w:rsidR="00A2583B" w:rsidRPr="00905860" w:rsidRDefault="00A2583B" w:rsidP="00905860">
      <w:pPr>
        <w:pStyle w:val="a"/>
        <w:jc w:val="both"/>
        <w:rPr>
          <w:rFonts w:ascii="Times New Roman" w:hAnsi="Times New Roman" w:cs="Times New Roman"/>
          <w:sz w:val="32"/>
          <w:szCs w:val="32"/>
          <w:lang w:val="ru-RU"/>
        </w:rPr>
      </w:pP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«Стихи - это боль и лекарство от боли, а если возможно - игра…» Эти строчки поэта В.Шаламова как нельзя точно определяют существо её поистине  выстраданного сборника «Счастье земное».</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Поэтическое credo автора можно обозначить евангельской установкой:</w:t>
      </w:r>
    </w:p>
    <w:p w:rsidR="00A2583B" w:rsidRPr="00905860" w:rsidRDefault="00A2583B" w:rsidP="00316997">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Живи достойно, мир не обижая,</w:t>
      </w:r>
    </w:p>
    <w:p w:rsidR="00A2583B" w:rsidRPr="00905860" w:rsidRDefault="00A2583B" w:rsidP="00316997">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Чтоб не было ошибок, не греши,</w:t>
      </w:r>
    </w:p>
    <w:p w:rsidR="00A2583B" w:rsidRPr="00905860" w:rsidRDefault="00A2583B" w:rsidP="00316997">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И ты - прижизненно достигнешь рая</w:t>
      </w:r>
    </w:p>
    <w:p w:rsidR="00A2583B" w:rsidRPr="00905860" w:rsidRDefault="00A2583B" w:rsidP="00316997">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Распятьем изболевшейся души.</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Эти стихологеты, наполненные сутью нашего сумасбродного времени, должны быть услышаны всеми, кто не омертвел душой. И они рефреном перекликаются  с тютчевскими раздумьями: «Не мир, но век растлился в наши дни, И человек отчаянно тоскует – Он к свету рвётся из ночной тени, А свет обретши – ропщет и бунтует».</w:t>
      </w:r>
    </w:p>
    <w:p w:rsidR="00A2583B" w:rsidRPr="00905860" w:rsidRDefault="00A2583B" w:rsidP="00102C1C">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А мы: «Бредём по жизни – в никуда,</w:t>
      </w:r>
    </w:p>
    <w:p w:rsidR="00A2583B" w:rsidRPr="00905860" w:rsidRDefault="00A2583B" w:rsidP="00102C1C">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То ль к мудрости, то ль к детству,</w:t>
      </w:r>
    </w:p>
    <w:p w:rsidR="00A2583B" w:rsidRPr="00905860" w:rsidRDefault="00A2583B" w:rsidP="00102C1C">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И путеводная звезда</w:t>
      </w:r>
    </w:p>
    <w:p w:rsidR="00A2583B" w:rsidRPr="00905860" w:rsidRDefault="00A2583B" w:rsidP="00102C1C">
      <w:pPr>
        <w:pStyle w:val="a"/>
        <w:spacing w:line="240" w:lineRule="auto"/>
        <w:ind w:left="1620"/>
        <w:rPr>
          <w:rFonts w:ascii="Times New Roman" w:hAnsi="Times New Roman" w:cs="Times New Roman"/>
          <w:sz w:val="32"/>
          <w:szCs w:val="32"/>
          <w:lang w:val="ru-RU"/>
        </w:rPr>
      </w:pPr>
      <w:r w:rsidRPr="00905860">
        <w:rPr>
          <w:rFonts w:ascii="Times New Roman" w:hAnsi="Times New Roman" w:cs="Times New Roman"/>
          <w:sz w:val="32"/>
          <w:szCs w:val="32"/>
          <w:lang w:val="ru-RU"/>
        </w:rPr>
        <w:t>Мелькает по соседству».</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Это точное обозначение сиротства наших сердец и «…одиночества конца, забыты мы детьми…»</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«И ждём покорно тьмы ». Но «Мир – весь – Божья благодать, Если мудро видеть вещи.</w:t>
      </w:r>
    </w:p>
    <w:p w:rsidR="00A2583B" w:rsidRPr="00905860" w:rsidRDefault="00A2583B" w:rsidP="00316997">
      <w:pPr>
        <w:pStyle w:val="a"/>
        <w:spacing w:line="240" w:lineRule="auto"/>
        <w:ind w:firstLine="1620"/>
        <w:rPr>
          <w:rFonts w:ascii="Times New Roman" w:hAnsi="Times New Roman" w:cs="Times New Roman"/>
          <w:sz w:val="32"/>
          <w:szCs w:val="32"/>
          <w:lang w:val="ru-RU"/>
        </w:rPr>
      </w:pPr>
      <w:r w:rsidRPr="00905860">
        <w:rPr>
          <w:rFonts w:ascii="Times New Roman" w:hAnsi="Times New Roman" w:cs="Times New Roman"/>
          <w:sz w:val="32"/>
          <w:szCs w:val="32"/>
          <w:lang w:val="ru-RU"/>
        </w:rPr>
        <w:t>Бог везде – в тебе – и в храме,</w:t>
      </w:r>
    </w:p>
    <w:p w:rsidR="00A2583B" w:rsidRPr="00905860" w:rsidRDefault="00A2583B" w:rsidP="00316997">
      <w:pPr>
        <w:pStyle w:val="a"/>
        <w:spacing w:line="240" w:lineRule="auto"/>
        <w:ind w:firstLine="1620"/>
        <w:rPr>
          <w:rFonts w:ascii="Times New Roman" w:hAnsi="Times New Roman" w:cs="Times New Roman"/>
          <w:sz w:val="32"/>
          <w:szCs w:val="32"/>
          <w:lang w:val="ru-RU"/>
        </w:rPr>
      </w:pPr>
      <w:r w:rsidRPr="00905860">
        <w:rPr>
          <w:rFonts w:ascii="Times New Roman" w:hAnsi="Times New Roman" w:cs="Times New Roman"/>
          <w:sz w:val="32"/>
          <w:szCs w:val="32"/>
          <w:lang w:val="ru-RU"/>
        </w:rPr>
        <w:t>Лишь умей творить добро…»</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И вернуть утраченную в нашей испоганенной  жизни благодать – это творить добро. И успеть. Ибо жизнь коротка. В этом – вся книга стихов.</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И самое главное, автор сумела вобрать лучший опыт Мирры Лохвицкой, Зинаиды Гиппиус, Марины Цветаевой и Беллы Ахмадуллиной. То есть это – не графоманская версификация поэтического слога, а ощущение подлинности нашего трагического бытия.</w:t>
      </w:r>
    </w:p>
    <w:p w:rsidR="00A2583B" w:rsidRPr="00905860" w:rsidRDefault="00A2583B" w:rsidP="00316997">
      <w:pPr>
        <w:pStyle w:val="a"/>
        <w:spacing w:line="240" w:lineRule="auto"/>
        <w:rPr>
          <w:rFonts w:ascii="Times New Roman" w:hAnsi="Times New Roman" w:cs="Times New Roman"/>
          <w:sz w:val="32"/>
          <w:szCs w:val="32"/>
          <w:lang w:val="ru-RU"/>
        </w:rPr>
      </w:pPr>
      <w:r w:rsidRPr="00905860">
        <w:rPr>
          <w:rFonts w:ascii="Times New Roman" w:hAnsi="Times New Roman" w:cs="Times New Roman"/>
          <w:sz w:val="32"/>
          <w:szCs w:val="32"/>
          <w:lang w:val="ru-RU"/>
        </w:rPr>
        <w:t>И остается пожелать автору творческого счастья и долголетия.</w:t>
      </w:r>
    </w:p>
    <w:p w:rsidR="00A2583B" w:rsidRDefault="00A2583B" w:rsidP="00905860">
      <w:pPr>
        <w:pStyle w:val="a"/>
        <w:jc w:val="right"/>
        <w:rPr>
          <w:rFonts w:ascii="Times New Roman" w:hAnsi="Times New Roman" w:cs="Times New Roman"/>
          <w:sz w:val="32"/>
          <w:szCs w:val="32"/>
          <w:lang w:val="ru-RU"/>
        </w:rPr>
      </w:pPr>
      <w:r w:rsidRPr="00316997">
        <w:rPr>
          <w:rFonts w:ascii="Times New Roman" w:hAnsi="Times New Roman" w:cs="Times New Roman"/>
          <w:sz w:val="32"/>
          <w:szCs w:val="32"/>
          <w:lang w:val="ru-RU"/>
        </w:rPr>
        <w:t>Рафаил Хисамов, искусствовед.</w:t>
      </w:r>
    </w:p>
    <w:p w:rsidR="00A2583B" w:rsidRDefault="00A2583B" w:rsidP="00905860">
      <w:pPr>
        <w:pStyle w:val="a"/>
        <w:jc w:val="right"/>
        <w:rPr>
          <w:rFonts w:ascii="Times New Roman" w:hAnsi="Times New Roman" w:cs="Times New Roman"/>
          <w:sz w:val="32"/>
          <w:szCs w:val="32"/>
          <w:lang w:val="ru-RU"/>
        </w:rPr>
      </w:pPr>
    </w:p>
    <w:p w:rsidR="00A2583B" w:rsidRDefault="00A2583B" w:rsidP="00905860">
      <w:pPr>
        <w:pStyle w:val="a"/>
        <w:jc w:val="right"/>
        <w:rPr>
          <w:rFonts w:ascii="Times New Roman" w:hAnsi="Times New Roman" w:cs="Times New Roman"/>
          <w:sz w:val="32"/>
          <w:szCs w:val="32"/>
          <w:lang w:val="ru-RU"/>
        </w:rPr>
      </w:pPr>
    </w:p>
    <w:p w:rsidR="00A2583B" w:rsidRPr="00316997" w:rsidRDefault="00A2583B" w:rsidP="00905860">
      <w:pPr>
        <w:pStyle w:val="a"/>
        <w:jc w:val="right"/>
        <w:rPr>
          <w:rFonts w:ascii="Times New Roman" w:hAnsi="Times New Roman" w:cs="Times New Roman"/>
          <w:sz w:val="32"/>
          <w:szCs w:val="32"/>
          <w:lang w:val="ru-RU"/>
        </w:rPr>
      </w:pPr>
      <w:r>
        <w:rPr>
          <w:noProof/>
          <w:lang w:val="ru-RU"/>
        </w:rPr>
        <w:pict>
          <v:shape id="_x0000_s1026" type="#_x0000_t75" style="position:absolute;left:0;text-align:left;margin-left:-63pt;margin-top:-45pt;width:750.6pt;height:976.55pt;z-index:-251655168">
            <v:imagedata r:id="rId7" o:title=""/>
            <w10:wrap side="left"/>
          </v:shape>
        </w:pict>
      </w:r>
    </w:p>
    <w:p w:rsidR="00A2583B" w:rsidRPr="00316997" w:rsidRDefault="00A2583B" w:rsidP="00905860">
      <w:pPr>
        <w:pStyle w:val="a"/>
        <w:jc w:val="both"/>
        <w:rPr>
          <w:rFonts w:ascii="Times New Roman" w:hAnsi="Times New Roman" w:cs="Times New Roman"/>
          <w:b/>
          <w:bCs/>
          <w:sz w:val="32"/>
          <w:szCs w:val="32"/>
          <w:lang w:val="ru-RU"/>
        </w:rPr>
      </w:pPr>
    </w:p>
    <w:p w:rsidR="00A2583B" w:rsidRPr="00905860" w:rsidRDefault="00A2583B" w:rsidP="00905860">
      <w:pPr>
        <w:pStyle w:val="a"/>
        <w:jc w:val="both"/>
        <w:rPr>
          <w:rFonts w:ascii="Times New Roman" w:hAnsi="Times New Roman" w:cs="Times New Roman"/>
          <w:b/>
          <w:bCs/>
          <w:i/>
          <w:iCs/>
          <w:sz w:val="32"/>
          <w:szCs w:val="32"/>
          <w:lang w:val="ru-RU"/>
        </w:rPr>
      </w:pPr>
    </w:p>
    <w:p w:rsidR="00A2583B" w:rsidRPr="00905860" w:rsidRDefault="00A2583B" w:rsidP="00905860">
      <w:pPr>
        <w:pStyle w:val="a"/>
        <w:jc w:val="both"/>
        <w:rPr>
          <w:rFonts w:ascii="Times New Roman" w:hAnsi="Times New Roman" w:cs="Times New Roman"/>
          <w:b/>
          <w:bCs/>
          <w:i/>
          <w:iCs/>
          <w:sz w:val="32"/>
          <w:szCs w:val="32"/>
          <w:lang w:val="ru-RU"/>
        </w:rPr>
      </w:pPr>
    </w:p>
    <w:p w:rsidR="00A2583B" w:rsidRPr="00905860" w:rsidRDefault="00A2583B" w:rsidP="00905860">
      <w:pPr>
        <w:pStyle w:val="a"/>
        <w:jc w:val="both"/>
        <w:rPr>
          <w:rFonts w:ascii="Times New Roman" w:hAnsi="Times New Roman" w:cs="Times New Roman"/>
          <w:b/>
          <w:bCs/>
          <w:i/>
          <w:iCs/>
          <w:sz w:val="32"/>
          <w:szCs w:val="32"/>
          <w:lang w:val="ru-RU"/>
        </w:rPr>
      </w:pPr>
    </w:p>
    <w:p w:rsidR="00A2583B" w:rsidRPr="00656606" w:rsidRDefault="00A2583B" w:rsidP="00905860">
      <w:pPr>
        <w:autoSpaceDE w:val="0"/>
        <w:autoSpaceDN w:val="0"/>
        <w:adjustRightInd w:val="0"/>
        <w:spacing w:line="288" w:lineRule="auto"/>
        <w:jc w:val="both"/>
        <w:textAlignment w:val="center"/>
        <w:rPr>
          <w:rFonts w:ascii="Times New Roman" w:hAnsi="Times New Roman" w:cs="Times New Roman"/>
          <w:color w:val="000000"/>
          <w:sz w:val="32"/>
          <w:szCs w:val="32"/>
        </w:rPr>
      </w:pPr>
    </w:p>
    <w:p w:rsidR="00A2583B" w:rsidRPr="00905860" w:rsidRDefault="00A2583B" w:rsidP="00905860">
      <w:pPr>
        <w:pStyle w:val="a"/>
        <w:jc w:val="both"/>
        <w:rPr>
          <w:rFonts w:ascii="Times New Roman" w:hAnsi="Times New Roman" w:cs="Times New Roman"/>
          <w:b/>
          <w:bCs/>
          <w:i/>
          <w:iCs/>
          <w:sz w:val="32"/>
          <w:szCs w:val="32"/>
          <w:lang w:val="ru-RU"/>
        </w:rPr>
      </w:pPr>
    </w:p>
    <w:p w:rsidR="00A2583B" w:rsidRPr="00905860" w:rsidRDefault="00A2583B" w:rsidP="00905860">
      <w:pPr>
        <w:pStyle w:val="a"/>
        <w:ind w:left="1080"/>
        <w:jc w:val="both"/>
        <w:rPr>
          <w:rFonts w:ascii="Times New Roman" w:hAnsi="Times New Roman" w:cs="Times New Roman"/>
          <w:b/>
          <w:bCs/>
          <w:i/>
          <w:iCs/>
          <w:sz w:val="32"/>
          <w:szCs w:val="32"/>
          <w:lang w:val="ru-RU"/>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Default="00A2583B" w:rsidP="00316997">
      <w:pPr>
        <w:jc w:val="center"/>
        <w:rPr>
          <w:rFonts w:ascii="Times New Roman" w:hAnsi="Times New Roman" w:cs="Times New Roman"/>
          <w:b/>
          <w:bCs/>
          <w:i/>
          <w:iCs/>
          <w:sz w:val="72"/>
          <w:szCs w:val="72"/>
        </w:rPr>
      </w:pPr>
    </w:p>
    <w:p w:rsidR="00A2583B" w:rsidRDefault="00A2583B" w:rsidP="000023BF">
      <w:pPr>
        <w:rPr>
          <w:rFonts w:ascii="Times New Roman" w:hAnsi="Times New Roman" w:cs="Times New Roman"/>
          <w:b/>
          <w:bCs/>
          <w:i/>
          <w:iCs/>
          <w:sz w:val="96"/>
          <w:szCs w:val="96"/>
        </w:rPr>
      </w:pPr>
    </w:p>
    <w:p w:rsidR="00A2583B" w:rsidRPr="006B3143" w:rsidRDefault="00A2583B" w:rsidP="000023BF">
      <w:pPr>
        <w:rPr>
          <w:rFonts w:ascii="Times New Roman" w:hAnsi="Times New Roman" w:cs="Times New Roman"/>
          <w:b/>
          <w:bCs/>
          <w:i/>
          <w:iCs/>
          <w:sz w:val="96"/>
          <w:szCs w:val="96"/>
        </w:rPr>
      </w:pPr>
      <w:r w:rsidRPr="006B3143">
        <w:rPr>
          <w:rFonts w:ascii="Times New Roman" w:hAnsi="Times New Roman" w:cs="Times New Roman"/>
          <w:b/>
          <w:bCs/>
          <w:i/>
          <w:iCs/>
          <w:sz w:val="96"/>
          <w:szCs w:val="96"/>
        </w:rPr>
        <w:t>Материнское сердце</w:t>
      </w:r>
    </w:p>
    <w:p w:rsidR="00A2583B" w:rsidRPr="00FA5828" w:rsidRDefault="00A2583B" w:rsidP="00FA5828">
      <w:pPr>
        <w:jc w:val="center"/>
        <w:rPr>
          <w:rFonts w:ascii="Times New Roman" w:hAnsi="Times New Roman" w:cs="Times New Roman"/>
          <w:b/>
          <w:bCs/>
          <w:i/>
          <w:iCs/>
          <w:sz w:val="56"/>
          <w:szCs w:val="56"/>
        </w:rPr>
      </w:pPr>
      <w:r w:rsidRPr="00FA5828">
        <w:rPr>
          <w:rFonts w:ascii="Times New Roman" w:hAnsi="Times New Roman" w:cs="Times New Roman"/>
          <w:b/>
          <w:bCs/>
          <w:i/>
          <w:iCs/>
          <w:sz w:val="56"/>
          <w:szCs w:val="56"/>
        </w:rPr>
        <w:t>1989-2012 г.</w:t>
      </w:r>
    </w:p>
    <w:p w:rsidR="00A2583B" w:rsidRDefault="00A2583B" w:rsidP="006D73F1">
      <w:pPr>
        <w:ind w:left="1980"/>
        <w:rPr>
          <w:rFonts w:ascii="Times New Roman" w:hAnsi="Times New Roman" w:cs="Times New Roman"/>
          <w:b/>
          <w:bCs/>
          <w:i/>
          <w:iCs/>
          <w:sz w:val="72"/>
          <w:szCs w:val="72"/>
        </w:rPr>
      </w:pPr>
    </w:p>
    <w:p w:rsidR="00A2583B" w:rsidRPr="00FA5828" w:rsidRDefault="00A2583B" w:rsidP="006D73F1">
      <w:pPr>
        <w:ind w:left="1980"/>
        <w:rPr>
          <w:rFonts w:ascii="Times New Roman" w:hAnsi="Times New Roman" w:cs="Times New Roman"/>
          <w:b/>
          <w:bCs/>
          <w:i/>
          <w:iCs/>
          <w:sz w:val="72"/>
          <w:szCs w:val="72"/>
        </w:rPr>
      </w:pPr>
      <w:r>
        <w:rPr>
          <w:noProof/>
          <w:lang w:eastAsia="ru-RU"/>
        </w:rPr>
        <w:pict>
          <v:shape id="_x0000_s1027" type="#_x0000_t75" style="position:absolute;left:0;text-align:left;margin-left:324pt;margin-top:9pt;width:92pt;height:77pt;rotation:-22978271fd;z-index:-251663360"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hrough"/>
          </v:shape>
        </w:pict>
      </w:r>
    </w:p>
    <w:p w:rsidR="00A2583B" w:rsidRPr="00316997" w:rsidRDefault="00A2583B" w:rsidP="006D73F1">
      <w:pPr>
        <w:ind w:left="1980"/>
        <w:rPr>
          <w:rFonts w:ascii="Times New Roman" w:hAnsi="Times New Roman" w:cs="Times New Roman"/>
          <w:sz w:val="32"/>
          <w:szCs w:val="32"/>
        </w:rPr>
      </w:pPr>
      <w:r w:rsidRPr="00905860">
        <w:rPr>
          <w:rFonts w:ascii="Times New Roman" w:hAnsi="Times New Roman" w:cs="Times New Roman"/>
          <w:b/>
          <w:bCs/>
          <w:i/>
          <w:iCs/>
          <w:sz w:val="32"/>
          <w:szCs w:val="32"/>
        </w:rPr>
        <w:t>Материнское сердце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в отчаянье упрекаю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нерадивости сына 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зная, я всё же знаю,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и в этом  - вина моя,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любила неверно и скудно,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щадя никого впопыхах,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Потому, что сама жила трудно,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защиты в житейских делах.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этой жизни, сломавшейся сразу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сломившей людей, наповал,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Только ангел с застывшею фразой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изломанных  тихо взирал.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его за одежду хватая,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коленях молила – прости,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Защити нас от ада и рая,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Потерявшихся, жалких, в пути.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Освети нас крылатым безмолвьем,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 – двух страждущих, сына и мать,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Светлым сном, как венцом, в изголовье,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запретные страсти унять,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мысли дурные умолкли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Навсегда, проклиная наш гнев,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надежды слепые осколки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Засияли – мечтой в вышине…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осень моя золотая,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месяц рожденья и грез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слаще весеннего рая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апрельским сияньем берез.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свежая мягкость закатов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хладных ночей огнепад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Милей год от года – над садом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Забытых надежд и услад.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Когда-то я им любовалась,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каждой надежде цвела,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Там юность и зрелость остались,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что в любви берегла.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сад – в золотом ликованье,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Огрузневший  в сласти плодов,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Остался за гранью мечтаний,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Затих за оградой крестов.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здесь, в этом страждущем мире,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осень царит каждый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с сыном – в беззвездной квартире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бессилье надежд и забот.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будущность сына – тревожна,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ночи – усталость несут,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жизнь пережить – невозможно,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ангелы нам – не поют.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осень моя золотая…</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Хоть бы старость скорее пришла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Умоляла судьбу  на распутьях,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болью любовь меня жгла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душила в рыданьях и грусти.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Оголенные строки пишу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Обнаженных надежд, без утайки.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старость пришла, но дышу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как прежде, и больно, и жарко.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тебя жизнь прошла, словно миг.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в ней вспомнить? Лишь боль и утраты.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Даже сына любимого лик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Предвещает лишь горечь расплаты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Загода, где все наспех, за страх,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порою излишнюю строгость,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к дорогам любви и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Страх преградою встал у порога.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Даст ли Бог сыну власть над собой?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Даст ли Бог ему страсть к просвещенью?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сулит ль жизнь нам хлеб и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постыдную смерть в истощенье.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старость пришла…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Боже мой! Какая тишина!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 клонится к закату безмятежно.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Цветущих веток белая волна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Глядится в мир доверчиво и нежно.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Изящный слепок томных лепестков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шелохнет воздушное касанье,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рвется сердце из седых оков,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устах – мечта и ликованье.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Весна – юна, и в твой остаток 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дерзкой волей полнит твои очи.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небо – в алых росчерках комет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бесконечно в ожиданье ночи.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верится, что вечно можно 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наслаждаться нежностью цветенья,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вновь, и вновь судьбу благодарить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жаркое весеннее волненье.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Боже мой! Какая тишина…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я уйду – в закат, когда душа устанет,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слезы выплачет по счастью и стыду.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Мир не умрет, и солнышко не встанет,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тот сладкий день, когда в закат уйду.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сын и мать, узная, не заплачут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той, что так стремилась к красоте.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о себе сегодня я – поплачу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сердечной жалости и простоте.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смотрю в горящие закаты,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сладко и легко утешить себя в том,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быть – в объятьях солнца безвозвратно,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там – мой вечный и приветный дом,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там - я, нелюбимая при жизни,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Найду желанную любовь и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объятьях солнца, без души и мысли,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все найду я благостный ответ.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уйду в закат, когда душа устанет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Стремиться к совершенству и добру.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может быть, кому-то ярче станет,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Светлее оттого, что я уйду…</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Руки нежные – огрубели,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Птицы вешние – отзвенели,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Сердца стук – поостыл,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Белый свет – стал не мил.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мой, солнышко, подрастает,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обиды ещё не знает,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Скоро детка моя вздохнёт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Одиночество проклянёт.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кляни ты судьбу, мой милый,</w:t>
      </w:r>
    </w:p>
    <w:p w:rsidR="00A2583B" w:rsidRPr="00905860" w:rsidRDefault="00A2583B" w:rsidP="00FA5828">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–рабыня твоя-до могилы.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Хочешь счастья? Будь счастлив! Сумей!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Одолей ты судьбу, одолей!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подумаешь как-то сухо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Надоела, мол, мне старуха.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 уйду, не кляня, не браня.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Будь счастливей, сынок, без меня…</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07125E">
      <w:pPr>
        <w:spacing w:after="0" w:line="240" w:lineRule="auto"/>
        <w:rPr>
          <w:rFonts w:ascii="Times New Roman" w:hAnsi="Times New Roman" w:cs="Times New Roman"/>
          <w:sz w:val="32"/>
          <w:szCs w:val="32"/>
        </w:rPr>
      </w:pPr>
    </w:p>
    <w:p w:rsidR="00A2583B" w:rsidRPr="0007125E" w:rsidRDefault="00A2583B" w:rsidP="006D73F1">
      <w:pPr>
        <w:spacing w:after="0" w:line="240" w:lineRule="auto"/>
        <w:ind w:left="1980"/>
        <w:rPr>
          <w:rFonts w:ascii="Times New Roman" w:hAnsi="Times New Roman" w:cs="Times New Roman"/>
          <w:b/>
          <w:bCs/>
          <w:i/>
          <w:iCs/>
          <w:sz w:val="32"/>
          <w:szCs w:val="32"/>
        </w:rPr>
      </w:pPr>
      <w:r w:rsidRPr="0007125E">
        <w:rPr>
          <w:rFonts w:ascii="Times New Roman" w:hAnsi="Times New Roman" w:cs="Times New Roman"/>
          <w:b/>
          <w:bCs/>
          <w:i/>
          <w:iCs/>
          <w:sz w:val="32"/>
          <w:szCs w:val="32"/>
        </w:rPr>
        <w:t>Так давай надеяться и верить…</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Исчерна, как веки, в ветви пала ночь,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звезда слезинкою скатилась.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тебе, сынок, хочу помочь,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Протяни лишь руку, сделай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моя рука, она – верна.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себя не убежишь, успеешь…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Много правд на свете, только лишь одна,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Защитит, накормит и согреет.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Эта правда – мамина любовь,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Эта правда – вера и надежда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труд, в доверье, в тех, кто вновь и вновь,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Вытащит тебя из того света.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давай дружить – рука в руке,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давай надеяться и верить,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прекрасней здесь, не вдалеке,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любовью время наше мерить.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Исчерна, как веки, в ветви пала ночь…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Весенний ветер властвует в листве,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Срывает цвет и раскрывает почки.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не дам на твой вопрос ответ,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задал ты мне, мальчик мой, той ночью.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чем жизни  смысл, и как - на свете 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Его откроешь сам, в игре с судьбою.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подскажу, чтобы счастливым быть,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Учись любить и властвовать собою.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Учись быть сильным - не во вред друзьям,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Учись быть слабым - не во вред подругам.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как бы ни прошла твоя стезя,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все повернет на свои круги.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позабудешь, каким в детстве был,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старость обуздает нрав и пыл.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Весенний ветер властвует в листве….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Стать самцом, увы, – не трудно,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труднее - сыном стать,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по улицам безлюдным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бродила, плача, мать.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Стать самцом, увы, - не трудно,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Человеком – стать трудней,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от помыслов безпутных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сгорал твой ум в огне,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ночь не леденила,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Душу страхом за тебя,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Бога не молила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Вразумить тебя, любя.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Забывая сон и пищу,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металась по ночам,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любовь, что дал Всевышний,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сгорела , как свеча.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Отрывая плоть от плоти,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Силу духа уврачуй,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мечтая о полёте,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задуй любви свечу.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известные соблазны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Словом Божьим усмиряй,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душе в момент ненастный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Путь в эдем не закрывай.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час лихой – остановись,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верой в Бога – помолись,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Осенись крестом, молитвой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любовью – вразумись…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Дождичек закрапает – слезка набежит,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ладонь накапает, как наворожит.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Солнышко откроется – вспыхнет свет в душе.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печаль отмоется и очам свежей.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решай все опрометь, все прими, как есть,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то будет добрая, иль лихая весть.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не вечно плачется, счастье – озарит,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Мир светлей покажется, отрыдав навзрыд.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впадай в отчаянье, помни - я с тобой,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Даст Господь, помаявшись, справимся с бедой.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Дождичек закрапает …</w:t>
      </w:r>
    </w:p>
    <w:p w:rsidR="00A2583B" w:rsidRDefault="00A2583B" w:rsidP="0007125E">
      <w:pPr>
        <w:spacing w:after="0" w:line="240" w:lineRule="auto"/>
        <w:rPr>
          <w:rFonts w:ascii="Times New Roman" w:hAnsi="Times New Roman" w:cs="Times New Roman"/>
          <w:sz w:val="32"/>
          <w:szCs w:val="32"/>
        </w:rPr>
      </w:pPr>
    </w:p>
    <w:p w:rsidR="00A2583B" w:rsidRDefault="00A2583B" w:rsidP="0007125E">
      <w:pPr>
        <w:spacing w:after="0" w:line="240" w:lineRule="auto"/>
        <w:rPr>
          <w:rFonts w:ascii="Times New Roman" w:hAnsi="Times New Roman" w:cs="Times New Roman"/>
          <w:sz w:val="32"/>
          <w:szCs w:val="32"/>
        </w:rPr>
      </w:pPr>
    </w:p>
    <w:p w:rsidR="00A2583B" w:rsidRDefault="00A2583B" w:rsidP="0007125E">
      <w:pPr>
        <w:spacing w:after="0" w:line="240" w:lineRule="auto"/>
        <w:rPr>
          <w:rFonts w:ascii="Times New Roman" w:hAnsi="Times New Roman" w:cs="Times New Roman"/>
          <w:sz w:val="32"/>
          <w:szCs w:val="32"/>
        </w:rPr>
      </w:pPr>
    </w:p>
    <w:p w:rsidR="00A2583B" w:rsidRDefault="00A2583B" w:rsidP="0007125E">
      <w:pPr>
        <w:spacing w:after="0" w:line="240" w:lineRule="auto"/>
        <w:rPr>
          <w:rFonts w:ascii="Times New Roman" w:hAnsi="Times New Roman" w:cs="Times New Roman"/>
          <w:sz w:val="32"/>
          <w:szCs w:val="32"/>
        </w:rPr>
      </w:pPr>
      <w:r>
        <w:rPr>
          <w:rFonts w:ascii="Times New Roman" w:hAnsi="Times New Roman" w:cs="Times New Roman"/>
          <w:sz w:val="32"/>
          <w:szCs w:val="32"/>
        </w:rPr>
        <w:t>.</w:t>
      </w:r>
    </w:p>
    <w:p w:rsidR="00A2583B" w:rsidRDefault="00A2583B" w:rsidP="0007125E">
      <w:pPr>
        <w:spacing w:after="0" w:line="240" w:lineRule="auto"/>
        <w:rPr>
          <w:rFonts w:ascii="Times New Roman" w:hAnsi="Times New Roman" w:cs="Times New Roman"/>
          <w:sz w:val="32"/>
          <w:szCs w:val="32"/>
        </w:rPr>
      </w:pPr>
    </w:p>
    <w:p w:rsidR="00A2583B" w:rsidRDefault="00A2583B" w:rsidP="0007125E">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Прошедшего мне – не вернуть.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и вдвоем – сильнее втрое.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Отца прости и позабудь,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 просто люди, не герои.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Ему дана судьба слепца,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немощь вызывает жалость.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подрастешь, прости отца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пожалей его усталость.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пожалей обоих нас,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все, не сбывшееся с нами…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Молюсь, чтоб жизнь твоя сбылась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отцовской гордости сынами.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Целую нежные глаза,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Целую шелк волос искристых.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нет дорог, сынок, назад,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будущее – наша пристань.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закатном пламени ночей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Сгорю дотла я, возрождаясь,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сединой слепых свечей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Твоею лаской обновляясь.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Прошедшего мне – не вернуть…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Жаром вспыхнувшая сень – осень!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Листьев заалевших плавный спад,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последний гром, как знак угрозы,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близки небес посланцы – дождь и град.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Обреченной молнии блистанье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Еще греет полуночный мрак,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Осени прощальное свиданье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летним зноем солнечных атак.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Ночь небесной ласкою согрета,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тепло, как будто бы июль…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наутро – заморозки где-то,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Жестких листьев ветреный разгул.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ты, на миг, как блеск зарницы,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осени моей сверкнул – и вновь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Юность, отгоревшая жар-птицей,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Вспыхнула на час, волнуя кровь.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слезой в несбыточном желанье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Обожгла, сожгла, как молний жар.</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Осень – утоленное страданье,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Осень – сердцу благовестный дар…</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руках – твое теплое тельце,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губах – поцелуев вино.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Новорожденной нежностью греться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под старость судьбой суждено.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твоих глаз лучезарною лаской,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прекрасный, мой нежный сынок,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Начинается новая сказка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Нашей жизни с тобой непростой.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ней не ждут нас молочные реки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кисельные берега,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приветом да сладостью хлеба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Будет жизнь нам с тобой дорога.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руках – твое теплое тельце…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Какая нежная листва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Почти янтарного сиянья!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рядом – ветвь, где лист, едва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Раскрыт в порыве ожиданья.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не торопится взлететь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черных ветках запоздало,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Весенних соков круговерть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Его последним напитало.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каждого листа – свой срок,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Свой век, отмеренный весною…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так и мы с тобой, сынок,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поздней встретились звездою.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Немного весен вместе быть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Загадано для нас судьбою.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не будем торопить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наше время золотое!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не будем огорчать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друга черствыми словами,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учиться понимать,</w:t>
      </w: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этот миг – навек меж нами…</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больно, я винюсь перед тобой,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детство тороплю твоё златое,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Терпенье и моление святое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заменила гневной болтовнёй.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Слова мои – пустая трескотня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Усталого, холодного рассудка.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отринем разум и, обняв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друга, поцелуем незабудки.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Доверчивые синие цветы,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Бесхитростны они и неразумны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Цветут под солнцем, словно я и 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мы их хуже, так как мы безумны,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их отвергли – в страхе за кусок,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сытости желудок наш не знает.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совершить ли нам с тобой бросок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 ада ссоры – под защиту рая.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Помиримся, тем будем дорожить,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Чем и положено с тобой нам жить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Миром, любовью и надеждой,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Бог милостив…</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D4751B">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Каким  хотела б видеть я тебя?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Конечно, победителем судьбины,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дом твой даже в трудную годину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 тепл и сытен, ждал тебя, любя,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мудрость верховодила тобой,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заветы Божьи побеждали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сильнее золота и стали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Закроют, заслонят в беде любой.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доверял лишь Богу и себе,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человечий зов не полагаясь.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 отойди от лгущих в их гульбе,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заповедь тебе моя святая…</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почему нам так нужна любовь,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сердце плачет без добра и света?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Пока надеждою была согрета,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Ее звала к себе я – вновь и вновь.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Теперь надежды нет, и света – 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Прошел мой век одним большим распятьем.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сжимаю детские запястья,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Зову опять, но пусто мне в ответ.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Любимый сын – в упор не видит мать.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Ну что еще тебе, родной, отдать?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Себя навек – безмерно отдавала,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Взамен не получая ничего.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и жизни моей стало мало,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Куда бежать от дантовых кругов?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почему нам так нужна любовь…</w:t>
      </w:r>
    </w:p>
    <w:p w:rsidR="00A2583B" w:rsidRDefault="00A2583B" w:rsidP="0007125E">
      <w:pPr>
        <w:spacing w:after="0" w:line="240" w:lineRule="auto"/>
        <w:rPr>
          <w:rFonts w:ascii="Times New Roman" w:hAnsi="Times New Roman" w:cs="Times New Roman"/>
          <w:sz w:val="32"/>
          <w:szCs w:val="32"/>
        </w:rPr>
      </w:pPr>
    </w:p>
    <w:p w:rsidR="00A2583B" w:rsidRPr="0007125E" w:rsidRDefault="00A2583B" w:rsidP="0007125E">
      <w:pPr>
        <w:spacing w:after="0" w:line="240" w:lineRule="auto"/>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07125E"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Свивает узкие листы,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Снегов холодное дыханье.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душу согреваешь 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Мое дитя, мое мечтанье.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жизнь моя в тебя влилась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Причудливой игрой Вселенной,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Горячей плотью облеклась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ласкою самозабвенной.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сын, мой ласковый малыш,</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тебе у Бога счастья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крыльев, трепетных и страстных,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над миром ты взлетишь…</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Господи, люблю иль 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нет, что ж сердцу больно,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вдруг коснусь невольно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Всех несбывшихся надежд?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Счастлив в мире всякий зверь,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 помнит, кем приручен.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Грех великий - душу мучить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Пыткой памяти потерь.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Господи, забыть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и ужас униженья,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горькое терпенье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мечты на свете 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Господи, люблю иль нет…</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Окрылила осень светом жарким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Вспыхнувшие золотом леса,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Небеса светлы лазурью яркой,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прощально кличет птиц косяк.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Улетают певчие за горы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дали розовеющих морей,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ни бед, ни холода, ни горя,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туманы – по ночной поре,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земля прикрылася вдовицей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первые снега, как в седину,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Разметала лето по зарницам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покорно отошла ко сну,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чистоте и красоте бесстрастной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Высветлила ясные черты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Незабвенные, как в смертном часе,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желанные, словно мечты.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Осень, ты моя пора шальная,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Детских глаз – недетская печаль.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нас ждет, сынок мой,  я не знаю,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Знаю, прошлого мне горько жаль.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Окрылила осень светом жарким…</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ли птиц вечерний лёт,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ли листья облетают.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Пламенеет небосвод,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 осенний догорает.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Кружит птичий хоровод,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Кружит лиственная змейка,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слиянье двух высот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Мчит крылатая семейка.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душе полёт крыла,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Золотая моя осень,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суметь, что не смогла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череде звенящих весен.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душе покой и власть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 причудами судьбины,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нам с сыном – не пропасть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святом пути едином.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Черных веток кружева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алеющем закате,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нам – нужные слова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Для любви, доверья, счастья …</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звезды робкие горят,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солнце ясное сияет,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кто-то снова повторяет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твой восход, и твой закат,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Последний звук – на грани снов.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в них тебе – угроз отрада?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вылиться блаженству слов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Душе – и большего не надо.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Нежнейшие любви слова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Скажи – и очищайся ими,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сыновнее вложи их имя,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закружилась голова,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глазки вспыхнули в ответ,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детское забилось…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шалости? Уж сделай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Забудь! Любовь нам и совет!</w:t>
      </w:r>
    </w:p>
    <w:p w:rsidR="00A2583B" w:rsidRDefault="00A2583B" w:rsidP="0007125E">
      <w:pPr>
        <w:spacing w:after="0" w:line="240" w:lineRule="auto"/>
        <w:rPr>
          <w:rFonts w:ascii="Times New Roman" w:hAnsi="Times New Roman" w:cs="Times New Roman"/>
          <w:sz w:val="32"/>
          <w:szCs w:val="32"/>
        </w:rPr>
      </w:pPr>
    </w:p>
    <w:p w:rsidR="00A2583B" w:rsidRPr="0007125E"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только – я, и только – небо,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синих ласточек полёт,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жажда – яростно и слепо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Поверить в благостный исход.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душою истомленной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Перечеркнуть всю боль зимы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Хочу и, чтоб не выдать стона,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Сквозь слёзы улыбнемся мы.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много сделано ошибок,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их исправить – знает Бог!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нам – не выжить без улыбок.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б нам, мой дорогой, помог?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Никто не сможет, мы лишь сами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другу – помощь и оплот.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разумными словами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Растопим недоверья лед.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доверять друг другу снова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Начнем на краешке весны.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станут жизненной основой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Надежды золотые сны.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только – я, и только – небо…</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Закат угас, лишь на востоке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Алеют облака.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Туда полночные дороги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Летят  издалека.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озере снега светлеют,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Рассеивая ночь,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думы грустные бледнеют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улетают прочь.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раскрытая безмолвно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Величию небес,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девочка, о счастье молит,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свет любви воскрес.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Завороженно усыпляясь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Дыханием снегов,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Дышу взахлеб и удивляюсь,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можно жить легко-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суеты и суесловья,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б по плечу – судьба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доброе, попутно, слово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улыбкой на губах,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чтобы хлебом не обижен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 наш короткий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стали мы друг другу – ближе,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главный человек.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Закат угас …</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елка - все-таки была,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старый Новый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игрушками цвела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сиянье слез и звезд.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снова стол на двух – накрыт,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привычке верной ждать,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снова – сын тобой забыт,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боль в душе опять.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елка – все-таки была…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мне отрада – солнце в облаках,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мне награда – птичьи хороводы,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мне судьба – горячая рука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поводу у ветренной природы.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Растают в синем небе облака,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птицы улетят в сады и рощи,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мне останешься не на день – на века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этом свете только ты, сыночек.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мне отрада – солнце в облаках…</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Закончен бал – и снят янтарь.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Малыш ухожен и накормлен.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Спит мальчик мой – мой Бог и царь,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ручка нежная – на горле.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скворушка блаженно спит,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Еще не ведая о грусти,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за окошком снег летит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стекле мерцает тускло.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Закончен бал – и снят янтарь…</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снова неделя прошла,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лето уже на исходе,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Небес золотые крыла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Безоблачны на восходе.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Заботы с утра до утра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поровну с сыном поделим.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Боже, дай сердцу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телу – покойной постели,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легкость усталым ногам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рук сохрани легкокрылость,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пусть в омутовых кругах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Утонет беда – сделай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снова неделя прошла…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Мои соловушки отпели,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Отпели краткий бабий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апреле вишни облетели,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Сошла любовь моя, как снег.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лишь осенняя усталость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Истомой залегла у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бабья гаснущая жалость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тебе осталась, как на грех.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сын – к подножью мира поднят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дышит сладко, глубоко.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Бог, мне сил любить и помнить,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сохранить его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Мои соловушки отпели…</w:t>
      </w:r>
    </w:p>
    <w:p w:rsidR="00A2583B" w:rsidRDefault="00A2583B" w:rsidP="006D73F1">
      <w:pPr>
        <w:spacing w:after="0" w:line="240" w:lineRule="auto"/>
        <w:ind w:left="1980"/>
        <w:rPr>
          <w:rFonts w:ascii="Times New Roman" w:hAnsi="Times New Roman" w:cs="Times New Roman"/>
          <w:sz w:val="32"/>
          <w:szCs w:val="32"/>
        </w:rPr>
      </w:pPr>
    </w:p>
    <w:p w:rsidR="00A2583B" w:rsidRPr="0007125E" w:rsidRDefault="00A2583B" w:rsidP="0007125E">
      <w:pPr>
        <w:spacing w:after="0" w:line="240" w:lineRule="auto"/>
        <w:rPr>
          <w:rFonts w:ascii="Times New Roman" w:hAnsi="Times New Roman" w:cs="Times New Roman"/>
          <w:sz w:val="18"/>
          <w:szCs w:val="18"/>
        </w:rPr>
      </w:pP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07125E">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отчаянья до чаянья – шаг,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тебя до нас – нет дорог,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стоит мой сын – бос и наг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прицелом житейских тревог.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 грядущий, даждь хлеб и тук,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 о чем другом  не молю,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 обидах слепых не ослеп</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Сердца детского светлый стук.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отчаянья до чаянья – шаг…</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Снежных сумерек сиянье,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Блеск мерцающей хвои,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малыш, мой россиянин,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поделим на двоих.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Тихо в доме – елка в всплеске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Электрических зарниц,</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Дед Мороз – Христом на фреске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сонном трепете ресниц.</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Счастьем, хлебом и здоровьем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Одари нас, мудрый дед,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крестом ветвей еловых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Защити на склоне 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Снежных сумерек сиянье…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07125E">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Сорок последняя весна,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Сады томятся в светлой неге,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Черемуховая белизна,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Ласкает сладко, мягко веки.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Прохладой лиственной упьюсь,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Ее нежнейшим ароматом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задохнусь, и рассмеюсь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мгновенной радости крылатой.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радость вешняя, сойди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мою изломанную душу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светом счастья  освети,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соловьев со мной послушай.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Твоей младенческой слезой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освежу слепые вежды,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новорожденной грозой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Питают дряхлые надежды.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нежно пальчики сожму,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Судьбу сыновнюю предвидя-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Печаль - расцветшему уму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нежности – седые нити…</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зовешь, ну а мне - все не верится,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я в жизни уже не одна,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отныне и присно вовеки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 единая жизнь суждена…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Растет мой мальчик без тебя,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Тобой начнет он скоро грезить,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солгу, его любя,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нет тебя на белом свете,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был ты мудр и храбр, и добр,</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 судьба – тебе быть с нами.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житейский наш раздор</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Господи, сын – мое знамя.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Дороже и святее 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детских глаз, печалью светлых,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Готова на любой обет,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был бы счастлив сын мой бедный.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Растет мой мальчик без тебя…</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Ландыш на ладони – ласки нежный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за шею обнял – талисман от бед.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Бед лихих изведать нам придется всласть.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 добром и светом дам я сыну власть.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Зло змеей гремучей не вползет в наш дом,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слезы горючей – огражу крестом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Рук моих усталых. Боже, дай мне 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любовь и жалость сын навек вкусил.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Ландыш на ладони – ласки нежный свет…</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 любви и радости женщиной я стала,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 греховной слабости я тебе досталась.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Ах, судьба не сладкая! Жаркой платой счастью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Ночку ту оплакала в тонкие запястья.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Светом одиночества выжжены ресницы,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 мое пророчество, чистая страница.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 любви и радости…</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Ах, деньки мои денечки,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Круговертью – под откос,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Притомившиеся ночки,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любовь твоя,  в обнос.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усталыми руками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Обниму подушки край,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тревожь, сыночек, мамы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Баю - баюшки, бай – бай.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Ах, деньки мои денечки…</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мудрый снег – к зиме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Декабрьскою снежинкой,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в полутьме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полудреме липкой.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Родные – далеко,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Забыты иль забыли.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детства сладкий сок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 дна с тобой испили.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где найти приют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Душе в житейской стражде?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жду, что позовут,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 детстве, жду и жажду.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сын – мой сладкий крест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сбросишь на распутье.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ни души окрест,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заслонила грудью.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сил не стало жить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чудо не надеюсь.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сердцу позабыть,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страх давно лелеет.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в синеву небес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Уйти, как в воскресенье,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лишь поля да лес,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том – мое спасенье.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древесной наготе,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Закутавшейся в тучи,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как на кресте,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солнца луч замучен.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Господи, мне 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Задуманное сделать,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сын остался мил,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чтоб я все успела.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мудрый снег – к зиме…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Лежала, спрятанная тайно,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Нечитанная никогда,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Моих стихов святая тайна,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неоткрытая звезда.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вот, на позднем дне ухода,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Чуть пожелтевшие листы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Прочла – и грешная свобода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Прожгла сияньем красоты.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них – столько нежности опало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отсияло  мне надежд,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во что верить перестала,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Замкнув последних лет рубеж.</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них – откровенности стыдливость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чувства, вылитые в слог,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 мне вернулись, словно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них – я и ты, а свыше – Бог.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Ушли – навек, чтоб в жизни новой</w:t>
      </w:r>
    </w:p>
    <w:p w:rsidR="00A2583B" w:rsidRPr="00905860" w:rsidRDefault="00A2583B" w:rsidP="006D73F1">
      <w:pPr>
        <w:ind w:left="1980"/>
        <w:rPr>
          <w:rFonts w:ascii="Times New Roman" w:hAnsi="Times New Roman" w:cs="Times New Roman"/>
          <w:sz w:val="32"/>
          <w:szCs w:val="32"/>
        </w:rPr>
      </w:pPr>
      <w:r w:rsidRPr="00905860">
        <w:rPr>
          <w:rFonts w:ascii="Times New Roman" w:hAnsi="Times New Roman" w:cs="Times New Roman"/>
          <w:sz w:val="32"/>
          <w:szCs w:val="32"/>
        </w:rPr>
        <w:t>Мое тебе осталось Слово...</w:t>
      </w:r>
    </w:p>
    <w:p w:rsidR="00A2583B" w:rsidRPr="00905860" w:rsidRDefault="00A2583B" w:rsidP="006D73F1">
      <w:pPr>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Давно – седа, давно – грустна,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Давно не жду от жизни чуда,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Давно я - с сыном, не одна,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нет моей душе приюта.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Виденья смутные надежд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Растаяли, невнятны взору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 я? Где – я? Чья – из одежд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Была, возможно, бы мне впору?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Могла ль я стать – женой, любимой,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нежной матерью навек?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не коснувшись, скрылось мимо,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сын  остался мне на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Страх за него и жизнь лихую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Гнетет и губит нежность слов.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Люблю ли я? Во тьму глухую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Бреду из жизненных оков.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ведь, надеждой душу грело,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пело и цвело,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так хотело, так хотело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Любви земной узнать чело!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ни желанья, ни терпенья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Хранить – по капельке любовь.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изломана волненьем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холодеет страхом кровь.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Давно - седа, давно – грустна…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Трепетно-живое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Сердце бьется душно.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себя не скроешь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Счастья ему нужно,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Ласки и привета,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Нежности и света,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Воли и покоя.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 это такое?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уж позабыла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не знала вовсе,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теперь сын милый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меня их просит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Ласки и привета,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Нежности и света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Воли и покоя.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 это такое?..</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пришел тот Новый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осталась я одна,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сына жду, хоть не придет,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Потому, что та вина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нем, как крест, вознесена,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тяжкий, горький, черный крест.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одиночество  - обречена,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он – один навек, как перст.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Два одиночества,  как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Согласья нет, как нет – нигде.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состоявшийся ответ</w:t>
      </w:r>
    </w:p>
    <w:p w:rsidR="00A2583B" w:rsidRPr="00905860"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На твой вопрос</w:t>
      </w:r>
      <w:r w:rsidRPr="00905860">
        <w:rPr>
          <w:rFonts w:ascii="Times New Roman" w:hAnsi="Times New Roman" w:cs="Times New Roman"/>
          <w:sz w:val="32"/>
          <w:szCs w:val="32"/>
        </w:rPr>
        <w:t>: « А счастье где?»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сын, сомненьям вопреки,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Коснулся старенькой руки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самый грустный Новый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значит, этот год – не тот!</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8B7B87">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больше жизнь - не сочиняю,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просто-напросто живу,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Варю обед, белье стираю,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Молюсь, чтоб выжить,  встать к утру,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сил набрать - а их все меньше!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сына на ноги поднять,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 минувшем горько-грешном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Невмочь мне больше вспоминать,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окрылясь небесным зовом,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не в силах уж ходить,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Любви туманом бирюзовым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Укрыться - и про все забыть.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больше жизнь - не сочиняю…</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твой двадцатый год, сынок,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пожелать хочу терпенья.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где терпенье – там везенье,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где везенье – там исток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Любви, доверия,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это - счастье в нашем доме.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Судьба заботою мудра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ком забота, тех не сломит.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кто же скажет наперед,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пораженье ли – в победах?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в трудах, за годом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пораженья - все ж победа.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Ушла никчемная любовь,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ведь, душа жива осталась.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Хоть сердце изболелось в кровь,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жизнь теперь  светлее стала.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вновь надежда ожила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Любовь зажечь, как свет в туннеле.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звездочка, любовь мала,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велика - на самом деле.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обогреет, и сожжет,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Тех, кто себя не бережет.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твой двадцатый год, сынок…</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Сердце в страхах изболелось,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гуляет взрослый сын,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Может, юности несмелость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пытается изжить.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Может, вкус любви доступной,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Может,  зелья и вина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Гложет парня неотступно-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в том ль моя вина?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свои диктует рамки,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Юность хочет их сломать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Чувств запретных, лживо-сладких,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Унимая, испытать.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ж в тревоге и сомненьях,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бы не было беды.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во взглядах  единенья,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презренье чувств святых.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Ядовит туман желаний,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Сладость страсти впрок – горька,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Юных мыслей оправданье,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судьба - так нелегка.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судьбы  доступно-легкой.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любви – в любви на час.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Только труд тернистой тропкой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Счастье хлеба нам подаст…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Там, где хлеб - там и судьба,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Хлеба  нет - одни  гроба.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Сердце в страхах изболелось…</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без нее  и ночь не проживу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Однажды сын мне на закате скажет.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материнским сердцем  все пойму,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улыбнусь, хоть грусть на сердце ляжет.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Ну, вот и вырос, сладенький ты мой,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Шепну в ответ усталыми губами,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Теперь ты дом себе – построишь свой,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 забудь молитвы старой мамы.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тебя поддержит в трудный час,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Прогонит опрометчивое слово.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дом твой будет лучше, чем у нас,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нем любовь царит - святой основой.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без нее  и ночь не проживу…</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день – несколько погод.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Утром – замела пороша.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обед – тепло с высот,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 весенний и погожий.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Ввечеру – ветров накал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снежинками метелит,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Яростный холодный шквал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Облаками небо стелет.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Этот мартовский каприз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Повторенье женской доли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Ее рабства, ее воли,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Слез и смеха без реприз.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день – несколько погод…</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 отчаяния, из бессилья,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Будто Феникс, вновь ожила,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надежду на разум сына,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надеясь, вновь обрела.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в душе затаилась тревога,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когтит сердце лютый страх.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Мальчик мой, как сложна дорога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Тех, кто встал на семи ветрах!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заметишь – закрутит, скрутит,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Унесет тебя смерч беды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помогут ни Бог, ни люди.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отринь моих слов простых.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душа о тебе изболелась-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Груз трудов твоих разделю.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и сам ты – найди в себе смелость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Одолеть своей лени петлю.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хотенью, да по терпенью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Шаг за шагом – в науку, вперед-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придешь ты к уму и уменью,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Проживешь век в трудах без забот.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Будет хлеб на столе и сытость,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детей твоих – светлый смех.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дороже, чем Божья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Быть отцом, отвечать за тех,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доверен тебе судьбою.</w:t>
      </w:r>
    </w:p>
    <w:p w:rsidR="00A2583B" w:rsidRPr="00905860"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 xml:space="preserve">Ты, </w:t>
      </w:r>
      <w:r w:rsidRPr="00905860">
        <w:rPr>
          <w:rFonts w:ascii="Times New Roman" w:hAnsi="Times New Roman" w:cs="Times New Roman"/>
          <w:sz w:val="32"/>
          <w:szCs w:val="32"/>
        </w:rPr>
        <w:t>с пеленок, детей вразумляй,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трудились с любовью, с тобою.</w:t>
      </w:r>
    </w:p>
    <w:p w:rsidR="00A2583B" w:rsidRPr="00905860"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 xml:space="preserve">Вот и будет в семье твоей – </w:t>
      </w:r>
      <w:r w:rsidRPr="00905860">
        <w:rPr>
          <w:rFonts w:ascii="Times New Roman" w:hAnsi="Times New Roman" w:cs="Times New Roman"/>
          <w:sz w:val="32"/>
          <w:szCs w:val="32"/>
        </w:rPr>
        <w:t>рай!..</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любовь, как море, глубока,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Безбрежна и,  когда в ней утопаешь,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Штормит от гроз иль нежит вас слегка,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Ее - так много, что не замечаешь.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ж любви бездонной нет с тобой,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ней мечтаешь, словно бы о чуде.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Небрежного вниманья знак пустой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поймав, навечно не забудет.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Любовь и равнодушье – меры 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потеряв любовь, ее оценишь,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материнский жертвенный совет,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Покаянно приняв, в нее поверишь.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любовь, как море, глубока…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Начала я - с радости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Кончила слезами…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легко по младости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Ноги носят сами.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Словно бы на крылышках,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вся пролетела,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под старость – сынушка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Снова дал мне дело.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Дело бесконечное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Пестовать, лелеять.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Догореть бы свечкою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Век свой ею б мерить,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зажглась вновь свечечка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Ярко, как обнова.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сынок – заметочка,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снова…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Закружиться б в небе – со стаей голубей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сияют крылья легкие  в лазури!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я – драю пол, готовлю суп тебе,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вбиваю знаний свет в тебя, до дури.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ношусь, как белка в колесе,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Средь забот, все больше непосильных.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Ну а мне б - на лавочку присесть,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Помечтать о днях, прошедших, милых.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под вечер, лоб перекрестя,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 утра  - смотреть сны золотые.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Ну, а я – кормлю, учу тебя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«спасиба» за труды святые.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Бог, терпения и 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друг друга – нам за все простить.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Закружиться б в небе…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Мое сердце больное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Замело сединой,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я окна открою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Задохнулась весной.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Ветки робкой листвою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Зеленят небосвод,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Неужель мы с тобою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Жжем  последний мой 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Сколько вод утекает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Бурных, талых, шальных,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Жить, иль нет мне – Бог знает!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Буду жить за двоих.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Сердце злое закрою,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Душу – выпущу в 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землею зароют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Надо мной – небосвод!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Стану нежной листвою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Биться в чье-то стекло.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одна я – с тобою.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и свет, и крыло!..</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терпенья, чтобы стала,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ангел мудрой,  в стыке 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сколько б двойки не носил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сын, лишь кротко  - вразумляла.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только ласка и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Тепло сияют в нашем доме,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 мать его, а он – сын мой,-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в отчаянной истоме,-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нам умение – прощать,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дорожить минутой каждой,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на том свете вспоминать,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были счастливы однажды».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терпенья…</w:t>
      </w:r>
    </w:p>
    <w:p w:rsidR="00A2583B" w:rsidRDefault="00A2583B" w:rsidP="006D73F1">
      <w:pPr>
        <w:spacing w:after="0" w:line="240" w:lineRule="auto"/>
        <w:ind w:left="1980"/>
        <w:rPr>
          <w:rFonts w:ascii="Times New Roman" w:hAnsi="Times New Roman" w:cs="Times New Roman"/>
          <w:sz w:val="32"/>
          <w:szCs w:val="32"/>
        </w:rPr>
      </w:pPr>
    </w:p>
    <w:p w:rsidR="00A2583B" w:rsidRPr="007D70E5"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Сквозь ад души и плоти рев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знаком дантовых кругов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Вдруг пробивается строка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Лесною свежестью строга.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замолчишь – поражена,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 месиве сухих словес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Смогла наполниться она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Весенней бездною небес,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выжила в пустыне 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все до пепла сожжено,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долго ль голубой мечтой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Ей тешить душу суждено.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Сквозь ад души и плоти рев…</w:t>
      </w:r>
    </w:p>
    <w:p w:rsidR="00A2583B" w:rsidRPr="007D70E5" w:rsidRDefault="00A2583B" w:rsidP="007D70E5">
      <w:pPr>
        <w:spacing w:after="0" w:line="240" w:lineRule="auto"/>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7D70E5"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Серое небо – в тумане леса.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Сыплется снег, пробивающий в морось.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Дымкою снежной мережит глаза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утоляет печали и горесть.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криком над озером чайки скользят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цели заветной - беспечною статью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горизонты в слепой снегопад,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и душа моя - просится к счастью.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Морось, снега, в мире - чисто, светло.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забуду про морок безумья.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Смотришь – и легче, с души отлегло,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вместо боли  - лишь горечь раздумья.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Серое небо – в тумане леса…</w:t>
      </w:r>
    </w:p>
    <w:p w:rsidR="00A2583B" w:rsidRPr="007D70E5" w:rsidRDefault="00A2583B" w:rsidP="006D73F1">
      <w:pPr>
        <w:spacing w:after="0" w:line="240" w:lineRule="auto"/>
        <w:ind w:left="1980"/>
        <w:rPr>
          <w:rFonts w:ascii="Times New Roman" w:hAnsi="Times New Roman" w:cs="Times New Roman"/>
          <w:sz w:val="18"/>
          <w:szCs w:val="18"/>
        </w:rPr>
      </w:pPr>
    </w:p>
    <w:p w:rsidR="00A2583B" w:rsidRPr="007D70E5"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 вечер, а светло – от снега,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горка манит крутизной,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лыжник запыхался в беге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смех ребячий   озорной.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Ушла я в детство не напрасно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снежном краешке зимы.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Пруд чист, а на дорогах грязно.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том снежном свете – только мы.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счастливы,  и безмятежны,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Бело – куда не кинешь взор!</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мчатся санки в снег безгрешный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озеру с счастливых гор.</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 вечер, а светло – от снега…</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если б мудрость воцарилась,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Свершился  - в поднебесной рай.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матерь сына  не просила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отвращаться от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были б кротки и приветны,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руках – печатью благодать.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мира нет – и безответно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слезах у ног сыновних мать.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сын? Когда он вразумится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Добро в желаньях отличать?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мудрости  святая птица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Доколь в силках должна страдать?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юноше незрелой стати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Наука мудрости горька,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сладок вкус – греха и страсти,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Сладка  неверная рука.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бесконечен путь до рая,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зло – так близко и сладко.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вряд ли юноша тот знает,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тяжек гнет его оков.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Беспечных – поражает быстро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Укус смертельных лютых губ,</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алчбы жесткое монисто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Задушит тех, кто стал ей люб.</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прислушайся к совету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старой матери своей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Стремись к добру, науке, свету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избегай шальных людей.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если б мудрость воцарилась…</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к мартовским снегам на озеро спешу,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отрешиться чистотой и новью.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раздумье и восторге в них брожу,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Хоть вреден холод моему здоровью.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Сверкает непорочно белизна,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Каток синеет, ребятней отрытый,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синева безоблачна, без 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горизонты настежь вновь открыты.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Нога несмело трогает снега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треснет ль лед на озере глубоком?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Вчера была весна, снег таял и сбегал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крутого берега в овраг, в отлогость.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мне так хорошо – в сиянии снегов,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в городе чернеют грязь и лужи.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 белизна в пунктире берегов,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утренний мороз душе так нужен.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Морозный ветер холодит виски,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дышит синевой и светом.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душа займется от  тоски,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здесь найду ответы на все беды.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к мартовским снегам на озеро спешу…</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из безумья своего,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злого, лютого отчаянья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Взгляни на светлый мир Его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венцах небесного сиянья.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Взгляни, как этот мир – высок!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нем - звездным зовом поднебесья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Тебя приветствует сам Бог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Вселенском праведном творенье.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нет начала, нет конца,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человечьи судьбы – темны,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здесь – любовью – дух Творца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Снял с уст моих печать безмолвья.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Настал мой благостнейший час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тобой мне сладко и прекрасно.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Любимый и родной, для нас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Божья благодать и ясность.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Тебя, мой мальчик, обниму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Божий мир - на миг  пойму…</w:t>
      </w:r>
    </w:p>
    <w:p w:rsidR="00A2583B" w:rsidRDefault="00A2583B" w:rsidP="0028049F">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в юности не знала Бога,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пели ангелы и мне.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Прошла по жизни недотрогой,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родила  не по весне.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родила - на склоне жизни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июльский жаркий звездопад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вымечтанный, и поныне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грез не отлучает взгляд.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Мои мечты о совершенном,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гармоничности начал,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Непостижимом и блаженном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нем – утвердили пьедестал.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том духовном постаменте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Воздвиг - не памятник, но знак,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Знак наслаждения и мести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Тем, кто живет совсем не так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принимает его мысли,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Компьютерной потехи плен.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ней он готов идти по жизни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день и ночь, и ночь и день.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тешусь, что компьютер ныне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Есть способ постиженья жизни.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в юности не знала Бога…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Облетела неделя цветенья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Белых вишен, цвет яблонь померк.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сиреневое упоенье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Разметало свой фейерверк.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Соловьиное ликованье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качает в ветвях луну.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верится в расставанье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майским хмелем, что не вернуть.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Шестьдесятую вешнюю просинь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Провожаю  в цветущую даль.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Сколько мне провожать еще весен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шептать – вновь уходишь, как жаль!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Этот с детства  знакомый до боли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Крик – где счастье мое, отзовись!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мой  волен, отчаянно волен,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ж осталась лишь – синяя высь.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Облетела неделя цветенья…</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Какое чудо совершить,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все сбылось, о чем мечталось?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 сбылось – и не тужи,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только грусть тебе досталась.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грустью – радости глоток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Пьянит и окрыляет бездной.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боль  кувалдою железной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Дробит седеющий висок.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плачу – значит, вновь живу,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знаю, завтра день настанет.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счастье – только позову,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на меня с надеждой взглянет.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мал и силы не обрел-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Отдам ему - свою – окрепни,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Взгляни, взмывающий орел,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 твой крест и гордый жребий.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Какое чудо совершить…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Шестой десяток - на исходе,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нет покоя  и - не будет.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мечтать мне о свободе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вывожу сыночка в люди.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надо мной  весна смеется,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Листва  счастливо, влажно дышит,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небо  облаками бьется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самым сердцем и чуть выше,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Пронзительною болью звездной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Оно нисходит  в полнолунье.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Взрываясь мыслью, слишком поздно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Быть воле – девочкой-шалуньей,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Устала воля, по-собачьи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Завыть готова в кайфе лунном.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счастья мая   сердце плачет,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рвутся, рвутся  сердца струны…</w:t>
      </w:r>
    </w:p>
    <w:p w:rsidR="00A2583B" w:rsidRDefault="00A2583B" w:rsidP="006D73F1">
      <w:pPr>
        <w:ind w:left="1980"/>
        <w:rPr>
          <w:rFonts w:ascii="Times New Roman" w:hAnsi="Times New Roman" w:cs="Times New Roman"/>
          <w:sz w:val="32"/>
          <w:szCs w:val="32"/>
        </w:rPr>
      </w:pPr>
    </w:p>
    <w:p w:rsidR="00A2583B" w:rsidRPr="00905860" w:rsidRDefault="00A2583B" w:rsidP="006D73F1">
      <w:pPr>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так хочу, чтоб женщины любили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Тебя, красавчик  мой,  до склона 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те, что разлюбили, не забыли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Твоей души беззлобный чистый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чтоб остался ты навек им другом,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Готовым и помочь, и поддержать.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вспоминай – о том просила мать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оттолкни в беде свою подругу.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Мужчины – дружбой женщины сильны,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те любят и ему верны.</w:t>
      </w: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так хочу, чтоб женщины любили…</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нежный сынок, мой сладкий сынок,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легок и долог наш путь.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каждое утро сияет восток,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новой мечтой обмануть.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Прекрасные руки дала  я тебе,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слабому – силу давать.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Прекрасное сердце сгорает во тьме,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Будь стоек – учись обретать,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Учись умножать радость жизни  в любви,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нежность подруге отдай.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Учись подавлять пламя гнева в крови,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в горе – не обвиняй.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нежный сынок, мой сладкий сынок,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легок и долог  твой путь,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каждое утро сияет восток,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веру нам в душу вернуть.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нежный сынок …</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может без доверья быть любви,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друг для друга умерли немножко,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я приду – ты только позови.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для меня - все тот же свет в окошке.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Заблудший сын – какая злая боль!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Больнее, чем миллионы одиночеств.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Спеклась корой от слез  на сердце соль,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Дотла сжигая мои дни и ночи.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Желаний безграничные миры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Одних возносят, а других - сметают.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только сильным – впору их дары,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слабых, сокрушив, уничтожают.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Высокий жребий – видеть, побеждать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Порочные стремленья и деянья,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научись, родной мой, различать,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 мрак души, а где - звезды сиянье.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может без доверья быть любви…</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нахожу отраду и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волшебных звуках музыкальных.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целительной рукой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Уводят в мир, как детство, дальний.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воскрешают день былой,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по юности летела,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трепетной струной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Звенело от любви и пело.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Какое счастье знала 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Была я нужной и любимой,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сладким смыслом бытия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Была доверчива томима.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Любила трепетно,  взахлеб,</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той ненасытной жажде счастья,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любовь – и царь, и Бог,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нужно ничье участье.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чистоты не расплескав,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Несла глаза свои высоко,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где та нежная рука?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Недосягаемо-далеко…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память, юность возвратив,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Тревожна стала и печальна,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Прошепчет - пожалей, прости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все, чем жизнь твоя  опальна.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Разлучена с тобой навек,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Боюсь, что потеряла сына.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жизнь, как короток твой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как любовь моя бессильна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Пред отверженьем его рук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глаз, не видящих всечасно,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ценит – материнских мук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своем предательстве безгласном.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нахожу отраду и покой…</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Полынную горечь ночей,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Влюблённую сладость очей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мой сынок, отдаю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 и цени жизнь свою.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ты не любим – не беда,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Коль любишь – душа молода,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жаждет тепла и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Твоя золотая пора.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веры – нет в мире тепла.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искорка веры мала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обогреет в ночи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Волшбою бессонной свечи.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веры, надежды, любви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Остынут желанья в крови.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сложит тернистым твой путь,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Терпи – и пройдёт твоя грусть.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 и цени жизнь свою…</w:t>
      </w:r>
    </w:p>
    <w:p w:rsidR="00A2583B" w:rsidRPr="00905860"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рук отца, и мать – стара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Пройдёт младенчества пора,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руки матери твоей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Двойною ношей сильней.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этой силою – без слов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добру растят в тебе любовь…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владеть тобою – не хочу!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тебя на волю отпущу.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сынок, в дорогу - вразумись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Прежде, чем крыла направить ввысь.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Жизни путь - ухабист и тернист.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Научиться жить – уметь работать,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сидеть, глазами тупо хлопать,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смекалкой будь ты норовист.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Миг удачи – к лени не идет.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мгновенье счастья – жизнь расплата.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жизнь была теплом богата,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День-деньской трудись ты напролет.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Будет хлеб, работа и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Только бы желаньем был ты счастлив!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Счастлив тот, кто трудовой рукой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Хлеб добыл, а не путем опасным.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безбожным промыслом томим,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мечтаньем о греховном благе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Наберись уменья и отваги,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жизнь начать в дурные дни.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Будет скорбь – и будет торжество,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Только глупых дел ты отвращайся,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Христа, как у отца, спасайся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восторжествует естество.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восторжествует – благодать,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Мир семейный, мир тепла и ласки-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смогла тебе его я 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Сам ты сотвори его, как сказку….</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Синева – без 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Снова я одна.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Звёздочкой во тьме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Станет детка мне.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Бесконечна синь,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моя, остынь.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ладонях сын,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и я, один.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Ослепила мгла,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Сожжена дотла,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Детский взор, как луч,</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новой жизни – ключ.</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мир войдём вдвоём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Каждому своё.</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навек – твоя,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Детонька моя…</w:t>
      </w:r>
    </w:p>
    <w:p w:rsidR="00A2583B" w:rsidRDefault="00A2583B" w:rsidP="007D70E5">
      <w:pPr>
        <w:spacing w:after="0" w:line="240" w:lineRule="auto"/>
        <w:rPr>
          <w:rFonts w:ascii="Times New Roman" w:hAnsi="Times New Roman" w:cs="Times New Roman"/>
          <w:b/>
          <w:bCs/>
          <w:i/>
          <w:iCs/>
          <w:sz w:val="32"/>
          <w:szCs w:val="32"/>
        </w:rPr>
      </w:pPr>
    </w:p>
    <w:p w:rsidR="00A2583B" w:rsidRPr="0047087D" w:rsidRDefault="00A2583B" w:rsidP="006D73F1">
      <w:pPr>
        <w:spacing w:after="0" w:line="240" w:lineRule="auto"/>
        <w:ind w:left="1980"/>
        <w:rPr>
          <w:rFonts w:ascii="Times New Roman" w:hAnsi="Times New Roman" w:cs="Times New Roman"/>
          <w:b/>
          <w:bCs/>
          <w:i/>
          <w:iCs/>
          <w:sz w:val="32"/>
          <w:szCs w:val="32"/>
        </w:rPr>
      </w:pPr>
      <w:r w:rsidRPr="0047087D">
        <w:rPr>
          <w:rFonts w:ascii="Times New Roman" w:hAnsi="Times New Roman" w:cs="Times New Roman"/>
          <w:b/>
          <w:bCs/>
          <w:i/>
          <w:iCs/>
          <w:sz w:val="32"/>
          <w:szCs w:val="32"/>
        </w:rPr>
        <w:t>Молитва</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Господь, прошу – будь милостив ко мне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сына проведи судьбой надежды,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 нашей неустроенной стране,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душу сохранил навек безгрешной.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этом  смысл моих молитв и слёз,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Исполни, что загадано – по мере.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боли жизненных невзгод и гроз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Устала я – и дай мне сил поверить,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будет в жизни счастье и покой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 меня, и у него однажды.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под твоей отеческой рукой.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Избавь, Господь, нас от душевной</w:t>
      </w:r>
      <w:r>
        <w:rPr>
          <w:rFonts w:ascii="Times New Roman" w:hAnsi="Times New Roman" w:cs="Times New Roman"/>
          <w:sz w:val="32"/>
          <w:szCs w:val="32"/>
        </w:rPr>
        <w:t xml:space="preserve"> с</w:t>
      </w:r>
      <w:r w:rsidRPr="00905860">
        <w:rPr>
          <w:rFonts w:ascii="Times New Roman" w:hAnsi="Times New Roman" w:cs="Times New Roman"/>
          <w:sz w:val="32"/>
          <w:szCs w:val="32"/>
        </w:rPr>
        <w:t>тражды.</w:t>
      </w:r>
    </w:p>
    <w:p w:rsidR="00A2583B"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Господи, избавь детей от стражды…</w:t>
      </w:r>
    </w:p>
    <w:p w:rsidR="00A2583B" w:rsidRDefault="00A2583B" w:rsidP="006D73F1">
      <w:pPr>
        <w:spacing w:after="0" w:line="240" w:lineRule="auto"/>
        <w:ind w:left="1980"/>
        <w:rPr>
          <w:rFonts w:ascii="Times New Roman" w:hAnsi="Times New Roman" w:cs="Times New Roman"/>
          <w:sz w:val="32"/>
          <w:szCs w:val="32"/>
        </w:rPr>
      </w:pPr>
    </w:p>
    <w:p w:rsidR="00A2583B" w:rsidRPr="0047087D" w:rsidRDefault="00A2583B" w:rsidP="006D73F1">
      <w:pPr>
        <w:spacing w:after="0" w:line="240" w:lineRule="auto"/>
        <w:ind w:left="1980"/>
        <w:rPr>
          <w:rFonts w:ascii="Times New Roman" w:hAnsi="Times New Roman" w:cs="Times New Roman"/>
          <w:b/>
          <w:bCs/>
          <w:i/>
          <w:iCs/>
          <w:sz w:val="32"/>
          <w:szCs w:val="32"/>
        </w:rPr>
      </w:pPr>
      <w:r w:rsidRPr="0047087D">
        <w:rPr>
          <w:rFonts w:ascii="Times New Roman" w:hAnsi="Times New Roman" w:cs="Times New Roman"/>
          <w:b/>
          <w:bCs/>
          <w:i/>
          <w:iCs/>
          <w:sz w:val="32"/>
          <w:szCs w:val="32"/>
        </w:rPr>
        <w:t>Рождество в монастыре</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стеной монастырской святой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Отрыдалась, как намолилась.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душе тихий страх и восторг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Воедино слились, словно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поднебесье царила луна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сияла рождественским светом,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Чудных тайн новогодних полна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Всем бессильным дарила обеты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счастливые мирные дни,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душевную радость и ласку.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сверкала в сиянье луны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Бахрома тонких веток, как сказка.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Иней в мире возвел волшебство-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под белою тяжестью снега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Ветви низко укутали ствол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немели от боли и неги,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Лунный свет пронизал тонкий лед,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Запечатанный хладом в кристаллы,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каждая ветвь, словно свод,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Драгоценным алмазом сияла,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мерцающий облик ветвей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Рождественской тайне напомнил,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Снежный свет монастырских аллей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Душу святостью веры наполнил.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она от восторга нема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Тихо слезы, как ладан, струила,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Понимая, что там, где зима,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Снизойдет и весны  Божья милость.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стеной монастырской святой…</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прошедшую не тревожь,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читай свои горькие строки,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вонзай в сердце мирное нож</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Отболевших угроз и упреков.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читай о былом, позабудь-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порадуйся светлым мгновеньям.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Теплый луч обласкал твою грудь-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Отдохни от житейских волнений.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Оглянись, вновь сияет весна,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Сокогоном апрельским тревожит,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весенняя бездна до дна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Обнажила роскошное ложе.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от вечных  бегов ошалев,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Звезды мир поднебесный взрывают,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закатов волна золотая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 качает до самых планет.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Рядом ветви взлетают легко,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Одержимые вольницей веры,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Словно нет, и не будет оков,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Словно счастье навеки - без меры.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пусть эта вера гремит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Молодыми шальными громами!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сердца улетают в зенит,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навек этот миг будет с нами.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прошедшую не тревожь…</w:t>
      </w:r>
    </w:p>
    <w:p w:rsidR="00A2583B" w:rsidRDefault="00A2583B" w:rsidP="007D70E5">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Измечталась я, в себе изверилась.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мне силы, Боже, наконец,</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 любимом я не разуверилась,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взнесла я сына, как венец,</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сын был  счастьем не отверженный,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взлететь душой смог высоко,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жизнь прожил светло и сдержанно,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прощал и миловал легко,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злоба обошла – безгрешного,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свет сиял любимых глаз,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любила трепетная женщина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Его нежно, словно в первый раз,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Никогда б ему не изменила,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Сына с дочкой – по любви родила.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спокойно, в свой законный 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Успокоился счастливый он  навек.. .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Измечталась я, в себе изверилась.</w:t>
      </w:r>
    </w:p>
    <w:p w:rsidR="00A2583B" w:rsidRDefault="00A2583B" w:rsidP="007D70E5">
      <w:pPr>
        <w:spacing w:after="0" w:line="240" w:lineRule="auto"/>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Бог, молюсь за сына своего.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дай ему полетный трепет мысли,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учиться пылко и легко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Мог он, невзирая на измыслы.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дай ему заветный дар мечты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Преодолеть завышенную планку,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по утрам он, вставши спозаранку,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Сжег за собою праздности мосты.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жаждущим, упорнейшим трудом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одолел жестокий вкус науки.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Боже, дай ему надежду в руки,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Подъятую, как знамя, над плечом.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чтобы, уходя из жизни, знала,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жизни путь – посильно-по плечу.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большего я в жизни не хочу,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это все, о чем я умоляла…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хочется судьбу переиначить,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сын – отличник и добытчик – муж.</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день-деньской душа скорбит и плачет,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сын – не тот, и муж – «объелся груш»,</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жизнь мне часто стала не по силам,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каждою копейкой - сердце рвать.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никогда пощады не просила,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вот прошу, помочь мне и понять,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я устала, как жду облегченья,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наконец, за ум мой сын взялся,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мать не изводила небреженьем,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мне помощник – в старости дался!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Господи, себя тебе вверяю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тебя под старость уповаю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хочется судьбу переиначить…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Боже, подскажи мне путь,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сына мне не обмануть,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Души святой не оскорбить,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друга – научи любить,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Любить, щадить и уважать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Боже, знанья благодать…</w:t>
      </w:r>
    </w:p>
    <w:p w:rsidR="00A2583B" w:rsidRPr="00905860"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Смирись, признай, что только осень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Дарована - на склоне дней,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Златых берез сквозная просинь,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Заря в прощающем огне.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и ты, что жизнь устала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дарить охапки роз,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в кудри седина упала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Предвестник старческих угроз,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мыслей – яростный возница,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Несбыточных желаний друг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Надежда – солнечная птица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окрыляет сердца стук.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и ты…</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Новогоднее, пушистое, игристое.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ты юность моя, ласковая, чистая?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Седина сверкает,  словно снег,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 шагает – новый человек.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Незнакомый, отчужденный, современный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Взять, слукавить, отказать надменно.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моя ли кровь в тебе течет?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Взгляд глядит – себя не узнает.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другое, все чужое, не родное.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Счастье долгожданное земное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Обернулось горечью лихой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Лучше бы остаться мне одной.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судьбы я выпросила сына,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Лучше  бы, наверно, не просила.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Господи, прости, что он – другой,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до жарких слез - мне дорогой.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Новогоднее, пушистое, игристое…</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Осенний поздний свет тускнеющих красот,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Златеющие дали - кромкой алой,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синева пустующих высот,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птичьих трелей, мокнет у причалов.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Умчалась радость птичьего витка,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волн витки упрямо бьются в  берег.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осенью, душа моя легка,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тяжела она – и груз сей не измерить.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Всё живо в ней – и радость сквозь печаль,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слезы сквозь улыбку проступают.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о судьбе своей, не зная – знаю,</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перед Господом скажу: «Как жаль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Недоцелованных очей усталость,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Жаль без надежд ушедшие года,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родилось дитя  уже под старость,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 жалел никто и никогда.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Жаль, что любовь таила я без срока-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Отдать робела, не решалась брать,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Жаль, что бессмысленна моя дорога-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Безмужней матерью на этом свете стать».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дать смогу – не нужная на свете,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правят бал лишь деньги и злой рок?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Пред ними беззащитны мы, как дети.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помоги – молю – Господь наш Бог.</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Осенний поздний свет тускнеющих красот…</w:t>
      </w:r>
    </w:p>
    <w:p w:rsidR="00A2583B" w:rsidRDefault="00A2583B" w:rsidP="007D70E5">
      <w:pPr>
        <w:spacing w:after="0" w:line="240" w:lineRule="auto"/>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Доверилась слепой судьбе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прошу удачи.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иногда в святой мольбе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Прошу для сына счастья.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Всё принимаю сердцем – в боль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изменить – не в силах.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изменить себя – позволь!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Бога я просила.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Позволь, любимой стать – себе,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Любимой стать  и сыну,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Любимой – матери, в мольбе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Согнула горько спину.</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силы отдала я им,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«Спасибо»  не просила.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ты, мой нежный херувим,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Защитник мой и сила?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Доверилась слепой судьбе…</w:t>
      </w:r>
    </w:p>
    <w:p w:rsidR="00A2583B" w:rsidRPr="0028049F" w:rsidRDefault="00A2583B" w:rsidP="0028049F">
      <w:pPr>
        <w:spacing w:after="0" w:line="240" w:lineRule="auto"/>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ль - то? Я ль - то? Боже мой!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же смех наш золотой?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доверчивый  наш взгляд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Слёзы на зрачках стоят.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Слёзы в горле комом , враз.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сиянье наших глаз?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Глаз младенческий разрез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Ослепил насмешек блеск.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Наша жизнь – плацдарм убийств</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Светлых мыслей, чистых глаз.</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Твой ременный, хлёсткий свист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Раздавили с сыном нас.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любовь в душе сберечь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от жизненных бичей?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Стоит ли игра та – свеч?</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отречься от свечей?!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ль - то? Я ль - то? Боже мой!..</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Раскрой  души своей цветок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Для нежных слов моих,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плод в нём завязаться смог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Надежды и любви,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искушеньем вечным стал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сладости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без тихих слов  пуста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Сердечная игра.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мальчик, я хочу, любя,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вновь переиграть.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горем не обжечь тебя,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Учу терпеть, мечтать.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Всю я себя тебе отдам,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душу  распахни.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Мать – путеводная звезда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отроческие дни.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пору  зрелости всегда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Поддержит – в добрый путь!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разлюбить мне никогда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Отступит боль и грусть.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Раскрой  души своей цветок…</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Моё дыханье, жизни вязь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одному тебе подвластны.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боли плачу я, смеясь,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плачу, мучаясь от счастья.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Всё лучшее, что мне дано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Судьбой «смешливой» от рожденья,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дарю я, мой сынок,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прозу дней, и вдохновенье,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дарю мечты, стихи,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Душевным трепетом объята.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родной, мои грехи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тебе - мечта моя крылата.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Рука в руке – и нет невзгод.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сладко рук и дум слиянье!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если бы за годом год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наша жизнь, как миг свиданья.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долго я тебя ждала,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сбылась в тебе, любимый.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тебе я счастье обрела,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ангелом твоим хранима.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ангел мимо пролетел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стал мне ангелом и Богом.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чтоб ты, родной, сумел</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Пройти достойною дорогой.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Дорогой веры и добра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оступясь - не отступая,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будет - высшей из наград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Для нас с тобой  любовь святая.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Мое дыханье, жизни вязь….</w:t>
      </w:r>
    </w:p>
    <w:p w:rsidR="00A2583B" w:rsidRDefault="00A2583B" w:rsidP="006D73F1">
      <w:pPr>
        <w:spacing w:after="0" w:line="240" w:lineRule="auto"/>
        <w:ind w:left="1980"/>
        <w:rPr>
          <w:rFonts w:ascii="Times New Roman" w:hAnsi="Times New Roman" w:cs="Times New Roman"/>
          <w:sz w:val="32"/>
          <w:szCs w:val="32"/>
        </w:rPr>
      </w:pPr>
    </w:p>
    <w:p w:rsidR="00A2583B" w:rsidRPr="0028049F" w:rsidRDefault="00A2583B" w:rsidP="006D73F1">
      <w:pPr>
        <w:spacing w:after="0" w:line="240" w:lineRule="auto"/>
        <w:ind w:left="1980"/>
        <w:rPr>
          <w:rFonts w:ascii="Times New Roman" w:hAnsi="Times New Roman" w:cs="Times New Roman"/>
          <w:sz w:val="18"/>
          <w:szCs w:val="18"/>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Такая осень золотая!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Такая в сердце благодать,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боль прощания святая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 горечь  любящим, а всласть,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бремя всех забот житейских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может погасить тот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солнечно и безмятежно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Горит знамением побед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Всем, кто привыкли к пораженьям,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Всем, кто унижен - до одра.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манит к счастью завершенья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тлену говорит пора.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Такая осень золотая!</w:t>
      </w:r>
    </w:p>
    <w:p w:rsidR="00A2583B" w:rsidRDefault="00A2583B" w:rsidP="006D73F1">
      <w:pPr>
        <w:spacing w:after="0" w:line="240" w:lineRule="auto"/>
        <w:ind w:left="1980"/>
        <w:rPr>
          <w:rFonts w:ascii="Times New Roman" w:hAnsi="Times New Roman" w:cs="Times New Roman"/>
          <w:sz w:val="32"/>
          <w:szCs w:val="32"/>
        </w:rPr>
      </w:pPr>
    </w:p>
    <w:p w:rsidR="00A2583B" w:rsidRPr="0028049F" w:rsidRDefault="00A2583B" w:rsidP="006D73F1">
      <w:pPr>
        <w:spacing w:after="0" w:line="240" w:lineRule="auto"/>
        <w:ind w:left="1980"/>
        <w:rPr>
          <w:rFonts w:ascii="Times New Roman" w:hAnsi="Times New Roman" w:cs="Times New Roman"/>
          <w:sz w:val="18"/>
          <w:szCs w:val="18"/>
        </w:rPr>
      </w:pPr>
    </w:p>
    <w:p w:rsidR="00A2583B"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верю - время лечит,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верю - боль слабей.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умертвить той встречи,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навсегда - в тебе.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Глядит глазами сына,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судит, не рядит,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боль – невыносима.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Никто нас не простит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то, что не сумели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защитить себя,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то, что одолели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друга мы, любя.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верю - время лечит…</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откровенней - не смогу сказать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Того, что я тебе сказала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Нельзя от жизни ожидать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Чудес, твердя, что плохо ,мало.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готова изнемочь,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сломать  втвоей  - тьмы хаос,</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Цветению добра помочь,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зла – ни капли не осталось.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твоей душе зажгу огонь,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Который вечно не остынет,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Творца святой закон</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Слил наши мысли воедино.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под венцом его любви,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вечный праздник  в серых буднях.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станут труд и жар в крови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алым парусом попутным.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откровенней - не смогу сказать…</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Родной сынок, мне осень указала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Сильнее смерти  память и дела.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и она всё то, что так сияло,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Зиме без сожаленья отдала.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оголённая, в сиротстве сиром,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Покоя ждёт и будущей весны.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так и я, когда уйду из мира,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воплощусь ли в облике сосны?</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к тебе пушистой зимней веткой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Однажды, в Рождество, вернуться в дом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осенить тебя и милых деток</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Благословляющим на жизнь перстом.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Родной сынок, мне осень указала…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душа покоя просит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утешения от бед,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сирый лист её приносит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тихий глас и тихий свет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Молитв душевных, изначальных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Мольбы о лучшей доле лет,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отдохнуть, как на привале.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На погосте всех надежд.</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мне б на том остановиться,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Заворожиться тьмой свечей,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Навек от боли отрешиться,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торжества дневных лучей,</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радости и упоенья,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жизнь крылатая несёт.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боль принять, как наслажденье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Избавь нас, Бог, от тех высот!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душа покоя просит…</w:t>
      </w:r>
    </w:p>
    <w:p w:rsidR="00A2583B" w:rsidRPr="0028049F" w:rsidRDefault="00A2583B" w:rsidP="0028049F">
      <w:pPr>
        <w:spacing w:after="0" w:line="240" w:lineRule="auto"/>
        <w:rPr>
          <w:rFonts w:ascii="Times New Roman" w:hAnsi="Times New Roman" w:cs="Times New Roman"/>
          <w:sz w:val="20"/>
          <w:szCs w:val="20"/>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Г</w:t>
      </w:r>
      <w:r w:rsidRPr="00905860">
        <w:rPr>
          <w:rFonts w:ascii="Times New Roman" w:hAnsi="Times New Roman" w:cs="Times New Roman"/>
          <w:sz w:val="32"/>
          <w:szCs w:val="32"/>
        </w:rPr>
        <w:t>роза промчалась - и листва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Колдует зеленью сиянья,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Цветущим всплеском естества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ароматом  без названья.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смущено опять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Безгрешным безрассудством неги,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помнить всё и забывать,</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озимые  в хладном снеге.</w:t>
      </w:r>
    </w:p>
    <w:p w:rsidR="00A2583B" w:rsidRDefault="00A2583B" w:rsidP="0028049F">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Гроза промчалась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Звенит весна - гремит в полнеба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Молниеносный блеск огня,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сочный дождь  листвою слепо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Наотмашь веткой бьёт меня,</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осыпает  до озноба.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капли катятся легко,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забываешь, что до гроба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так уж, вобщем, далеко!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почему-то по-девчачьи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сединой блеснут глаза.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Господи, нет в мире слаще,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Чем эта вешняя гроза!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сердцу больно, сердцу сладко,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 вернуть младых утех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Любви лукавая загадка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Блистает на устах у всех.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смысл её доступен явно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Сияньем в небе и в сердцах.</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Отполыхало, смолкло, славно.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душе - торжественность конца,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Венца – в полнеба, в  ширь – дороги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Свет примирения с концом.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Конец грозе, конец тревоге –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блещет радужным кольцом.</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Звенит весна – гремит в полнеба…</w:t>
      </w:r>
    </w:p>
    <w:p w:rsidR="00A2583B" w:rsidRDefault="00A2583B" w:rsidP="006D73F1">
      <w:pPr>
        <w:spacing w:after="0" w:line="240" w:lineRule="auto"/>
        <w:ind w:left="1980"/>
        <w:rPr>
          <w:rFonts w:ascii="Times New Roman" w:hAnsi="Times New Roman" w:cs="Times New Roman"/>
          <w:sz w:val="32"/>
          <w:szCs w:val="32"/>
        </w:rPr>
      </w:pP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D4751B">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D73F1">
      <w:pPr>
        <w:spacing w:after="0" w:line="240" w:lineRule="auto"/>
        <w:ind w:left="1980"/>
        <w:rPr>
          <w:rFonts w:ascii="Times New Roman" w:hAnsi="Times New Roman" w:cs="Times New Roman"/>
          <w:sz w:val="32"/>
          <w:szCs w:val="32"/>
        </w:rPr>
      </w:pP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Моя душа – на перепутье.</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выбор – равносилен жизни,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выбор – равносилен смерти,</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золотая середина, как кровоточащая рана.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Твои глаза, как блажь обмана,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Твои глаза, как яд дурмана,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Твои глаза, как образа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я гляжу в твои глаза.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скажу, что слишком рано,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скажу, что слишком поздно</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Двух наших судеб берега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Поток стремительный разносит,</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Разъединяя на века.</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тот поток – во всём един –</w:t>
      </w:r>
    </w:p>
    <w:p w:rsidR="00A2583B" w:rsidRPr="00905860" w:rsidRDefault="00A2583B" w:rsidP="006D73F1">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подрастающий наш сын...</w:t>
      </w:r>
    </w:p>
    <w:p w:rsidR="00A2583B" w:rsidRDefault="00A2583B" w:rsidP="006D73F1">
      <w:pPr>
        <w:tabs>
          <w:tab w:val="left" w:pos="1080"/>
        </w:tabs>
        <w:spacing w:after="0" w:line="240" w:lineRule="auto"/>
        <w:ind w:left="1980" w:firstLine="1080"/>
        <w:rPr>
          <w:rFonts w:ascii="Times New Roman" w:hAnsi="Times New Roman" w:cs="Times New Roman"/>
          <w:sz w:val="32"/>
          <w:szCs w:val="32"/>
        </w:rPr>
      </w:pP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мой шалун, за горячность мою-</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как я смертельно устала.</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Судьбы твоей светлую колею</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для тебя начертала.</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руки – устали, и нет больше сил</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Мостить голубую дорогу.</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Pr>
          <w:rFonts w:ascii="Times New Roman" w:hAnsi="Times New Roman" w:cs="Times New Roman"/>
          <w:sz w:val="32"/>
          <w:szCs w:val="32"/>
        </w:rPr>
        <w:t>И если ты, милый</w:t>
      </w:r>
      <w:r w:rsidRPr="00905860">
        <w:rPr>
          <w:rFonts w:ascii="Times New Roman" w:hAnsi="Times New Roman" w:cs="Times New Roman"/>
          <w:sz w:val="32"/>
          <w:szCs w:val="32"/>
        </w:rPr>
        <w:t>, меня простил,</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То я себя – нет! Ей Богу. </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мой шалун…</w:t>
      </w:r>
    </w:p>
    <w:p w:rsidR="00A2583B" w:rsidRDefault="00A2583B" w:rsidP="00D4751B">
      <w:pPr>
        <w:tabs>
          <w:tab w:val="left" w:pos="1080"/>
        </w:tabs>
        <w:spacing w:after="0" w:line="240" w:lineRule="auto"/>
        <w:ind w:left="1980"/>
        <w:rPr>
          <w:rFonts w:ascii="Times New Roman" w:hAnsi="Times New Roman" w:cs="Times New Roman"/>
          <w:sz w:val="32"/>
          <w:szCs w:val="32"/>
        </w:rPr>
      </w:pPr>
    </w:p>
    <w:p w:rsidR="00A2583B" w:rsidRDefault="00A2583B" w:rsidP="00D4751B">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Научи нас, Господи, </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Счастью  понимать</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прощать друг другу, </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любить опять,</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обиды горькой</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Отврати сердца,</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Сладкий мой сыночек,</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Золотце мое…</w:t>
      </w:r>
    </w:p>
    <w:p w:rsidR="00A2583B" w:rsidRDefault="00A2583B" w:rsidP="00D4751B">
      <w:pPr>
        <w:tabs>
          <w:tab w:val="left" w:pos="1080"/>
        </w:tabs>
        <w:spacing w:after="0" w:line="240" w:lineRule="auto"/>
        <w:ind w:left="1980"/>
        <w:rPr>
          <w:rFonts w:ascii="Times New Roman" w:hAnsi="Times New Roman" w:cs="Times New Roman"/>
          <w:sz w:val="32"/>
          <w:szCs w:val="32"/>
        </w:rPr>
      </w:pPr>
    </w:p>
    <w:p w:rsidR="00A2583B" w:rsidRDefault="00A2583B" w:rsidP="00D4751B">
      <w:pPr>
        <w:tabs>
          <w:tab w:val="left" w:pos="1080"/>
        </w:tabs>
        <w:spacing w:after="0" w:line="240" w:lineRule="auto"/>
        <w:ind w:left="1980"/>
        <w:rPr>
          <w:rFonts w:ascii="Times New Roman" w:hAnsi="Times New Roman" w:cs="Times New Roman"/>
          <w:sz w:val="32"/>
          <w:szCs w:val="32"/>
        </w:rPr>
      </w:pPr>
    </w:p>
    <w:p w:rsidR="00A2583B"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D4751B">
      <w:pPr>
        <w:tabs>
          <w:tab w:val="left" w:pos="1080"/>
        </w:tabs>
        <w:spacing w:after="0" w:line="240" w:lineRule="auto"/>
        <w:ind w:left="1980" w:firstLine="1080"/>
        <w:rPr>
          <w:rFonts w:ascii="Times New Roman" w:hAnsi="Times New Roman" w:cs="Times New Roman"/>
          <w:sz w:val="32"/>
          <w:szCs w:val="32"/>
        </w:rPr>
      </w:pP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Играй, сынок родной, играй,</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Тебе другого - не дано.</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Вновь за метелью  белый май</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Взыграет дерзко, как вино.</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обессудь, не осуди</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Меня за материнский гнев –</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Твой путь  в моей рождён груди ,</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неудач твоих – во мне.</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Увижу ль, что ты смел и горд,</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труд украсил твой успех,</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 коснулся - зла  позор</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злобы ненавистный грех.</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Увижу ль, что ты стал отцом</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счастливой  добротой семье?</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Склони к кресту своё лицо,</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и вспомни обо мне.</w:t>
      </w:r>
    </w:p>
    <w:p w:rsidR="00A2583B" w:rsidRPr="00905860" w:rsidRDefault="00A2583B" w:rsidP="00D4751B">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Играй, сынок родной …</w:t>
      </w:r>
    </w:p>
    <w:p w:rsidR="00A2583B" w:rsidRDefault="00A2583B" w:rsidP="006D73F1">
      <w:pPr>
        <w:tabs>
          <w:tab w:val="left" w:pos="1080"/>
        </w:tabs>
        <w:spacing w:after="0" w:line="240" w:lineRule="auto"/>
        <w:ind w:left="1980" w:firstLine="1080"/>
        <w:rPr>
          <w:rFonts w:ascii="Times New Roman" w:hAnsi="Times New Roman" w:cs="Times New Roman"/>
          <w:sz w:val="32"/>
          <w:szCs w:val="32"/>
        </w:rPr>
      </w:pPr>
    </w:p>
    <w:p w:rsidR="00A2583B" w:rsidRPr="00905860" w:rsidRDefault="00A2583B" w:rsidP="001269E0">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Терпенья и сил</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молю день и ночь,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тебя, Господи,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помочь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Взрастить и сберечь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Дорогое дитя,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Покой драгоценный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душе обретя.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день и ночь 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Терпенья и сил,</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Молю, чтоб горячность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мне простил…</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Тревожны старческие думы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предчувствии голодных дней.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разнится жизнь толстосума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убогим нищенством бомжей!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несущественно отличен -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Доход советских стариков,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Взваливших на седые плечи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Груз содержания сынков,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Всех неимущих домочадцев,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Оставшихся за гранью дел.</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Глядит “верхушка” безучастно,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гибнут люди в нищете.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Бич безработицы, разрухи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Свершающихся войн страшней.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нет  святынь и души глухи,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Там – озверение людей.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в детстве – нежные принцессы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Перерастают в жадных шлюх,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За меркантильным интересом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Стыд, совесть на “х…” отошлют.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женщины, а злые самки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Нажраться, сексом закусить.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Стыдливость не сыскать в них,  с лампой,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ничего не изменить,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Пока экран пестрит развратом,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похоть – нежит толстосум,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власть  забыла честь и святость,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забивает светлый ум,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Пока все мерзости инстинктов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Закон не хочет обуздать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Продаст девчонку, как постилку,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Pr>
          <w:rFonts w:ascii="Times New Roman" w:hAnsi="Times New Roman" w:cs="Times New Roman"/>
          <w:sz w:val="32"/>
          <w:szCs w:val="32"/>
        </w:rPr>
        <w:t>За рюмку водки – шлюха-мать</w:t>
      </w:r>
      <w:r w:rsidRPr="00905860">
        <w:rPr>
          <w:rFonts w:ascii="Times New Roman" w:hAnsi="Times New Roman" w:cs="Times New Roman"/>
          <w:sz w:val="32"/>
          <w:szCs w:val="32"/>
        </w:rPr>
        <w:t>,</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Пока не возвратят народу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Прав на работу  в меру сил,</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ждать пощады нам от сброда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“Демократических” кутил.</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Труд нам вернёт и честь, и совесть,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Достоинства высокий свет.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Советским старикам – не внове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Ждать перемен на склоне лет.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нам вернут  всё, что забрали,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“Проср…” Западу – без клизм.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Мы тешить душу не устали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Мечтой  в родной социализм.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Тревожны старческие думы…</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если б испытать мне до конца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Миг избавленья от жестокой смуты,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ранит острой тяжестью свинца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 в самые счастливые минуты.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равнодушья избежать тогда,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свет доброты уничтожая,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Жестокости циничной провода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нас Человека гадко убивают.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криком о спасенье изойти,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заглянуть вокруг себя,  без скидок,</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объявить без ложности обидной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цель, ради которой родились…</w:t>
      </w:r>
    </w:p>
    <w:p w:rsidR="00A2583B" w:rsidRDefault="00A2583B" w:rsidP="007D70E5">
      <w:pPr>
        <w:tabs>
          <w:tab w:val="left" w:pos="1080"/>
        </w:tabs>
        <w:spacing w:after="0" w:line="240" w:lineRule="auto"/>
        <w:ind w:left="1980"/>
        <w:rPr>
          <w:rFonts w:ascii="Times New Roman" w:hAnsi="Times New Roman" w:cs="Times New Roman"/>
          <w:b/>
          <w:bCs/>
          <w:i/>
          <w:iCs/>
          <w:sz w:val="32"/>
          <w:szCs w:val="32"/>
        </w:rPr>
      </w:pPr>
    </w:p>
    <w:p w:rsidR="00A2583B" w:rsidRDefault="00A2583B" w:rsidP="007D70E5">
      <w:pPr>
        <w:tabs>
          <w:tab w:val="left" w:pos="1080"/>
        </w:tabs>
        <w:spacing w:after="0" w:line="240" w:lineRule="auto"/>
        <w:ind w:left="1980"/>
        <w:rPr>
          <w:rFonts w:ascii="Times New Roman" w:hAnsi="Times New Roman" w:cs="Times New Roman"/>
          <w:b/>
          <w:bCs/>
          <w:i/>
          <w:iCs/>
          <w:sz w:val="32"/>
          <w:szCs w:val="32"/>
        </w:rPr>
      </w:pPr>
    </w:p>
    <w:p w:rsidR="00A2583B" w:rsidRPr="0047087D" w:rsidRDefault="00A2583B" w:rsidP="007D70E5">
      <w:pPr>
        <w:tabs>
          <w:tab w:val="left" w:pos="1080"/>
        </w:tabs>
        <w:spacing w:after="0" w:line="240" w:lineRule="auto"/>
        <w:ind w:left="1980"/>
        <w:rPr>
          <w:rFonts w:ascii="Times New Roman" w:hAnsi="Times New Roman" w:cs="Times New Roman"/>
          <w:b/>
          <w:bCs/>
          <w:i/>
          <w:iCs/>
          <w:sz w:val="32"/>
          <w:szCs w:val="32"/>
        </w:rPr>
      </w:pPr>
      <w:r w:rsidRPr="0047087D">
        <w:rPr>
          <w:rFonts w:ascii="Times New Roman" w:hAnsi="Times New Roman" w:cs="Times New Roman"/>
          <w:b/>
          <w:bCs/>
          <w:i/>
          <w:iCs/>
          <w:sz w:val="32"/>
          <w:szCs w:val="32"/>
        </w:rPr>
        <w:t>Пасхальная песня (на мотив «Беловежской пущи»)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Благовест колокольный над миром плывет,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 высоких небес над церквами блистает,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 Пасха святая - к живущим грядет,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 Пасха святая, святая, святая.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Купола золотые подъемлют кресты,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Осеняя навек Божьей милостью веси,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поправ смертью смерть, для нас грешных, простых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Святый Христе воскресе, воскресе, воскресе.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гремит над Россией пасхальный трезвон,</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очнется от горя российская матерь,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Ей близки и понятны любовь и твой стон</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Оземная Мария, Христа Богоматерь.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Благовест колокольный над миром плывет,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 высоких небес над церквами блистает,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 Пасха святая - к живущим идет,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Это Пасха святая, это Пасха святая…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Благовест колокольный над миром плывет…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Одиночество – к одиночеству,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людской мольбы – к святой.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благовестных церквах  по отчеству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Освящает молитва – крестом.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Слезы горькие, к небу подъятые,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Боль сердечная – Господу дар.</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«Пожалей, – шепчут губы невнятные,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Отведи беспощадный удар».</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Скорбно лики глядят печальные: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молились о том же, поверь,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души своей слезы опальные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же лили на храмную дверь.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подвиг Бог  на праведный подвиг –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Всех прощать, не прощая себя.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сонме тысяч – осталось нас сотни,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для блага сгубили себя.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теперь мы прослыли святыми,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иконно  на пришлых глядеть.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добром ли, за лихом ль, родные,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мире вечном  царит только смерть!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Всех сравняет – надменность богатых,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Бедность, праведностью занятой.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могильной чертой все – не свято,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борьбы, лишь загробный покой.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ни страха, ни злого упрека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когда-то любимых глаз,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земная вражда  так далеко.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лишь тлен да росток – из нас.</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живите и радуйтесь свету,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Находя единенья черту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той душой, что  слаба, безответна,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Ожидает добра красоту.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пощадой величится сила,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Страх голодный прогонит слеза,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Потому по несчастной России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 вас глядят  наших душ образа».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Одиночество – к одиночеству…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Неповторимость бытия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вечность гордую отрогов,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Звезду исходную порогов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Приветствую на склоне дня.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Приветствую дыханье вод –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им под стать сиянье взоров,</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гладь паруса, бесспорно,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Предчувствует ветров полет.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Движенья страстного полны,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таят печаль разлуки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двойственность прощальной муки,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облегчение вины.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Миров иных заветный сон</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Их околдовывает странно,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упоительной нирваной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Пройдут и смех,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ab/>
      </w:r>
      <w:r w:rsidRPr="00905860">
        <w:rPr>
          <w:rFonts w:ascii="Times New Roman" w:hAnsi="Times New Roman" w:cs="Times New Roman"/>
          <w:sz w:val="32"/>
          <w:szCs w:val="32"/>
        </w:rPr>
        <w:tab/>
        <w:t>и боль,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ab/>
      </w:r>
      <w:r w:rsidRPr="00905860">
        <w:rPr>
          <w:rFonts w:ascii="Times New Roman" w:hAnsi="Times New Roman" w:cs="Times New Roman"/>
          <w:sz w:val="32"/>
          <w:szCs w:val="32"/>
        </w:rPr>
        <w:tab/>
      </w:r>
      <w:r w:rsidRPr="00905860">
        <w:rPr>
          <w:rFonts w:ascii="Times New Roman" w:hAnsi="Times New Roman" w:cs="Times New Roman"/>
          <w:sz w:val="32"/>
          <w:szCs w:val="32"/>
        </w:rPr>
        <w:tab/>
        <w:t xml:space="preserve">   и стон.</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глухом набате тишины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трепещут отрешенно,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 рвется предрешенно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Вслед прихотям шальной волны…</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женщина на сносях - каждый стих,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ждет он, как младенца, содержанья,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облекается, пока не стих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Вздох боли, формою страданья.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вот младенец-чувство рождено,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боли корчась, болью сотворенный,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благодарность матери дано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Души спокойствие и умиротворенность.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нема безмолвием небес</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дитя, взирая, как на чудо,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Уже забыла, что на свете есть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Та боль, что мнилось, вечно не забудет.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женщина на сносях – каждый стих…</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1269E0">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чужд мой стих – и счастлив тем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Гремящим граням совершенства,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в обработке вечных тем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Поэт не помнит знак блаженства.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святость тайны мастерства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Блистательно скрывает в строки.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я не чувствую родства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их утонченнейшим истокам.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прожилках мраморных берез,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Следящих скорбными зрачками,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Исток моих кустарных грез,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Томящих душу, словно камень.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Их – наземь – и душа светла,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Белей и чище сколов мела.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я любила, как могла,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Лишь ненавидеть – не умела.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чужд мой стих – и счастлив тем…</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Детства свет зелёный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Солнце до озноба,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Взглядом опалённым</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Я касалась гроба –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Деда хоронили,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Спрятали навек.</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Ветры слёзно выли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Одинок наш век.</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Провожала, плача,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Бабушку под крест,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глаза – незряче</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Сыпал снег окрест.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Снеги вровень с крышей,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Жуткий вьюжный вой.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Милая, ты слышишь,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 всегда с тобой.</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Только ты любила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жалела нас,</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не позабыла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Твоих грустных глаз.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Никому не стала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Нужной, как на грех.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Боже, как устала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Жить, жалея всех…</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905860" w:rsidRDefault="00A2583B" w:rsidP="001269E0">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Pr>
          <w:rFonts w:ascii="Times New Roman" w:hAnsi="Times New Roman" w:cs="Times New Roman"/>
          <w:sz w:val="32"/>
          <w:szCs w:val="32"/>
        </w:rPr>
        <w:t>Ломает пальцы</w:t>
      </w:r>
      <w:r w:rsidRPr="00905860">
        <w:rPr>
          <w:rFonts w:ascii="Times New Roman" w:hAnsi="Times New Roman" w:cs="Times New Roman"/>
          <w:sz w:val="32"/>
          <w:szCs w:val="32"/>
        </w:rPr>
        <w:t>, в боль,мороз,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слезы стынут – в гроздь.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день принес и что унес,</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знает лишь Господь.</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сердце плачется тоска,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Хоть петлей черной – меться,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пульс под куполом виска,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птица, в хватке смерти.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веры,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правды</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ab/>
      </w:r>
      <w:r w:rsidRPr="00905860">
        <w:rPr>
          <w:rFonts w:ascii="Times New Roman" w:hAnsi="Times New Roman" w:cs="Times New Roman"/>
          <w:sz w:val="32"/>
          <w:szCs w:val="32"/>
        </w:rPr>
        <w:tab/>
      </w:r>
      <w:r w:rsidRPr="00905860">
        <w:rPr>
          <w:rFonts w:ascii="Times New Roman" w:hAnsi="Times New Roman" w:cs="Times New Roman"/>
          <w:sz w:val="32"/>
          <w:szCs w:val="32"/>
        </w:rPr>
        <w:tab/>
        <w:t>и суда,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Зло, правду унижая,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Плюет в глаза ей без стыда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 дверь провожает.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Дрянной народец, напоказ</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Прислужье – службой пряча,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Всю душу вытряхнет из вас</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вышвырнет, как клячу.</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Ломает пальцы, в боль, мороз…</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Твой гневный ум не может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Понять, как верить важно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любовь мне денно-нощно,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как не верить – страшно.</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рук поднять не в силах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гнётом равнодушья,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 ласки позабыла,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боль обиды душит.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Связь трепетная рвётся,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Целую грустно сына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Моя любовь – в нем бьётся,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любви лишь с ним едины…</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Default="00A2583B" w:rsidP="007D70E5">
      <w:pPr>
        <w:tabs>
          <w:tab w:val="left" w:pos="1080"/>
        </w:tabs>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tabs>
          <w:tab w:val="left" w:pos="1080"/>
        </w:tabs>
        <w:spacing w:after="0" w:line="240" w:lineRule="auto"/>
        <w:ind w:left="1980"/>
        <w:rPr>
          <w:rFonts w:ascii="Times New Roman" w:hAnsi="Times New Roman" w:cs="Times New Roman"/>
          <w:sz w:val="32"/>
          <w:szCs w:val="32"/>
        </w:rPr>
      </w:pP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Руки зябко согреваю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Осень – стылая пора,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 души вокруг – и знаю,</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Так – сегодня, так – вчера.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Люди, люди, снова люди,</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Взгляды, шутки – на ура!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Было так и так и пребудет</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сегодня, и вчера.</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загадываю – в завтра –</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Изменить судьбу нельзя.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Без побед, а лишь – в утратах</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Пролегла моя стезя.</w:t>
      </w:r>
    </w:p>
    <w:p w:rsidR="00A2583B" w:rsidRPr="00905860" w:rsidRDefault="00A2583B" w:rsidP="007D70E5">
      <w:pPr>
        <w:tabs>
          <w:tab w:val="left" w:pos="1080"/>
        </w:tabs>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Руки зябко согреваю…</w:t>
      </w:r>
    </w:p>
    <w:p w:rsidR="00A2583B" w:rsidRDefault="00A2583B" w:rsidP="007D70E5">
      <w:pPr>
        <w:ind w:left="1980"/>
        <w:rPr>
          <w:rFonts w:ascii="Times New Roman" w:hAnsi="Times New Roman" w:cs="Times New Roman"/>
          <w:sz w:val="32"/>
          <w:szCs w:val="32"/>
        </w:rPr>
      </w:pPr>
    </w:p>
    <w:p w:rsidR="00A2583B" w:rsidRPr="00905860" w:rsidRDefault="00A2583B" w:rsidP="001269E0">
      <w:pPr>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Мать умерла, когда влетели ласточки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пустой простор и зазвенели в нем,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 в земле, а звон Пасхальный радуется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Любовь воскресла – счастье обретем!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мама, мама, птичка моя певчая,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 с чьей судьбой – моя – была в беде,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Сгорела бессловесно тихой свечкою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три бездушных дня, как на кресте.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так же, как Господь, скончалась в пятницу,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плачем – ожила моя душа…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я люблю тебя – всегда любила - мамочка,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Тобой  пожертвовала, сыном дорожа.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Мой мальчик, беззащитно-беспощадною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ушла, как наказанье нам,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ж сиротой осталась безотрадною,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сердце с горя  рвется пополам.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Мать умерла, когда влетели ласточки…</w:t>
      </w:r>
    </w:p>
    <w:p w:rsidR="00A2583B" w:rsidRDefault="00A2583B" w:rsidP="007D70E5">
      <w:pPr>
        <w:spacing w:after="0" w:line="240" w:lineRule="auto"/>
        <w:ind w:left="1980"/>
        <w:rPr>
          <w:rFonts w:ascii="Times New Roman" w:hAnsi="Times New Roman" w:cs="Times New Roman"/>
          <w:sz w:val="32"/>
          <w:szCs w:val="32"/>
        </w:rPr>
      </w:pPr>
    </w:p>
    <w:p w:rsidR="00A2583B" w:rsidRDefault="00A2583B" w:rsidP="007D70E5">
      <w:pPr>
        <w:spacing w:after="0" w:line="240" w:lineRule="auto"/>
        <w:ind w:left="1980"/>
        <w:rPr>
          <w:rFonts w:ascii="Times New Roman" w:hAnsi="Times New Roman" w:cs="Times New Roman"/>
          <w:sz w:val="32"/>
          <w:szCs w:val="32"/>
        </w:rPr>
      </w:pPr>
    </w:p>
    <w:p w:rsidR="00A2583B" w:rsidRDefault="00A2583B" w:rsidP="007D70E5">
      <w:pPr>
        <w:spacing w:after="0" w:line="240" w:lineRule="auto"/>
        <w:ind w:left="1980"/>
        <w:rPr>
          <w:rFonts w:ascii="Times New Roman" w:hAnsi="Times New Roman" w:cs="Times New Roman"/>
          <w:sz w:val="32"/>
          <w:szCs w:val="32"/>
        </w:rPr>
      </w:pPr>
    </w:p>
    <w:p w:rsidR="00A2583B" w:rsidRDefault="00A2583B" w:rsidP="007D70E5">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Default="00A2583B" w:rsidP="001269E0">
      <w:pPr>
        <w:spacing w:after="0" w:line="240" w:lineRule="auto"/>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Синь куполов, синь Камы, синь Закамья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Слились в одно, как Божья благодать.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Дыханье сини - не объять строками,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лишь душе дано её вобрать.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хорошо – до сладкого озноба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Переполняться этой синевой,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Прощать и миловать всех на земле беззлобно,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вдохновляться Божьей добротой.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Всё чаще к небу мысли направляя,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Пытаюсь подвести земной итог</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Не потому, что возжелала рая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Подходит - обозначенный мне срок.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Переоценку  мыслей изначальных</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Принять пытаюсь, как последний бой.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Сынок, давай судьбу начнём с начала,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общий день рождения с тобой.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всё, что единенье разрушало,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оставим в прошлом неспроста,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Простим друг другу всё, что нам мешало,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жизнь откроем  с чистого листа.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каждого теперь – своя дорога,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Свой дом и свои новые дела,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Осталось мне с тобой идти немного,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что имела, вам я отдала.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так безмерно благодарна Богу,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был, родной мой, ты – в моей судьбе,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то, что поддержал меня в дороге,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что направил вновь её к тебе.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Синь куполов, синь Камы, синь Закамья…</w:t>
      </w:r>
    </w:p>
    <w:p w:rsidR="00A2583B" w:rsidRDefault="00A2583B" w:rsidP="007D70E5">
      <w:pPr>
        <w:spacing w:after="0" w:line="240" w:lineRule="auto"/>
        <w:ind w:left="1980"/>
        <w:rPr>
          <w:rFonts w:ascii="Times New Roman" w:hAnsi="Times New Roman" w:cs="Times New Roman"/>
          <w:sz w:val="32"/>
          <w:szCs w:val="32"/>
        </w:rPr>
      </w:pP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этом огромном мире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Пахучей привядшей листвы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Брожу, затерявшись, с лирой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шепот докучной молвы.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Случайности – не случайны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вновь от тебя вдали.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Судьбы роковые тайны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 надолго, сын, развели.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Судьба – норовисто-упряма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сбросить порой норовит,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если дороги – прямы,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Господь тебя сохранит.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осеню молитвой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Твой путь под звездой добра…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Свою проиграла битву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Стара и давно не мудра.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что  не сумела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Тебя научить побеждать,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как бы, родной, я хотела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Старость с тобой коротать!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Случайности – не случайны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жить – от тебя вдали,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Судьбы роковые тайны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Навек нас с тобой развели.</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Моя судьба, как два крыла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Парящей в поднебесье птицы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Одно – там молодость прошла,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мне туда не возвратиться.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Другое – зрелости полет,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осенило им полмира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Советских городов черед</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Воспеты моей Камской лирой.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вот теперь она – слаба,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Над Камой мечется в неволе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вырваться ей – не судьба,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 не остаться в Чистополье.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Причала два слились – строги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Шаг летний – устремлен лишь к Каме,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зимние мои шаги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Отметит – уже волжский камень.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не дано - причалы  слить,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то случилось в Камском Устье,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Зимой должна я с сыном быть,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переждать зной – в захолустье.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захолустный сей мирок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Наследством дан мне от рожденья,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стал – скрещеньем всех дорог</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Моей судьбы и вдохновенья.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Здесь две любви моих слились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 – первой и последней – прелесть,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Впервые строчки родились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благодарственно допелись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Высоким слогом страстных чувств,</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Пронзительно рожденных сердцем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вдохновеннейшая грусть,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счастье жизни и бессмертья…</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Слова прощания – слова прощения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Не сказаны тобой, сынок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Нашла я в этом – утешение,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встретимся еще, даст Бог.</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не затем, чтоб мне окапывать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Твой – непосильно – огород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должен сам судьбу прокладывать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часом час, за годом год.</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Сумей найти свою профессию,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шанс даст – тебе жизнь принять,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льющемся словесном месиве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Судьбу иль выбрать, иль создать,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Наметить план и цель достойную,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им лишь – силы посвятить,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Скопить – на комнату просторную,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твои дети будут жить.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 созидатель своей жизни.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что посеешь, то пожнешь,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если будешь ныть и киснуть,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и возможно – не возьмешь.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Дом развалить – легко ленивым,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Наследство приумножить – труд,</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Плоды работы кропотливой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Достаток в доме создадут,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Дадут уверенность и гордость,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оседлал свою судьбу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выйдешь, наконец-то, Бог даст,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жизни верную тропу.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 созидатель своей жизни…</w:t>
      </w: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Осенняя пора – зарница – заряница,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месяц нежный в дымке голубой,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Вся жизнь прошедшая и снится, и не снится,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вешних крыл уж не поднять с тобой.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отоснились звезды золотые,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Блеск лунных скачек в снежных кручах туч,</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были мы, до дрожи, молодыми,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путеводным был нам звездный луч.</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На ресницах вспыхнула слезинка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 том былом, что свято  и светло?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плачь, растет сынишка твой – кровинка,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Подобье невозвратных снов и слов.</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говори ему – люблю навеки,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говори ему – навек твоя,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пусть сердца сольются, словно реки,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другу радуясь и нежностью горя.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Согрей его пушистую головку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Своей былой мечтой и красотой,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жизни его праздник золотой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Не очернят ненастий лютых – тропки.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Осенняя пора…</w:t>
      </w: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Материнская любовь – это первобытный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инстинкт сохранить свое дитя…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Мне с лебедями  жизнь дана,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 по паре, я - одна,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Они – в обнимку день и ночь,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я – себя прогнала прочь.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Остался лишь в душе надрыв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сына ужас, как нарыв,</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Ту язву мне бы не лечить,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А раздавить и гной излить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Душа, быть может, ожила б</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 лебедям навек ушла…</w:t>
      </w: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Туманом стянутые дали,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морозном инее леса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ночь новогоднюю привстали,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стать поближе к небесам.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утренней январской новью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надежде на апрельский зной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Ждут, чтобы снег покрепче обнял</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Белейшей шубой пуховой,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веткам, угольно-раздетым,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лютых стуж не холодеть…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я к тебе, сыночек, еду,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душу у тебя согреть.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пусть ты холоден, как снеги,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кровь моя в тебе тепла,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тебе стремлюсь в своем набеге,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капельку узнать тепла,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отобрать, как злой татарин,</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Лихою податью томим,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Хочу отдать рукою старой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что порою не храним,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А потерявши горько плачем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Любовь, надежду, ласки свет…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мы жизнь переиначим,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Чтобы в семье – мир и совет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Царили неизменным сроком,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Отпущенным судьбою нам,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счастьем встала на пороге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Прощающая нас весна.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вновь усилием душевным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притяжением крови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Продлим жизнь наших отношений,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воскрешение любви.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Любовь сыновнюю - приемлю,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 материнскую прими,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Прости за все, как небо землю,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все, что пройдено, пойми…</w:t>
      </w: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Январь, озимая зелень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Еще не прикрыта снегом,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Проплешины белых пелен</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Сияют на солнце негой,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южной зимы заморочки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Еще не легли морозы,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Полей черно-рыжие кочки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знают метелей угрозы,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Дождливое серое небо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Запрятало солнце надолго,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вспахано поле под хлебы,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Течет незамерзшая Волга.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Год от году – зимы теплее,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Стоит плюсовая – десять!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слякоть, и лужи светлеют,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грязь люд зимою месит.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елка сияньем игрушек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шлет Новогодья приветы…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Не знаю, где, право, лучше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дождях иль в морозном свете.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сердце уж точно знает,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Всегда мне тепло лишь с тобой,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Давай, дорогой, загадаем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Любовь – загадкой простой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Коль любишь, ты мне – помощник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старости моей нищей,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нет нам ответа проще: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любви - мы лишь помощь ищем…</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ждет души ладью слепую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штормах, разверзших лет провал,</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Ей не догнать волну живую,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Подъятую в девятый вал.</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Она взнеслась - и скользким плеском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Легла на берег бытия,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Где вьется где-то перелеском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Тропинка старости моя.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Овеют тенью ли дубравы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Ее неприхотливый бег,</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Иль зацелуют влажно травы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Кончающийся жизни век,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сможет ли ее продолжить,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Принять сыновняя душа?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Никто ответить мне не сможет,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дни стремительно спешат.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ждет души ладью слепую…</w:t>
      </w: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Древние стены, сияющий купол,</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Маковки церкви на солнце горят,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День деревенский идет на убыль,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сугробах играет закат.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Снег за дорогами – девственно-белый,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Светится нежных берез белизна,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под декабрьским прогревом несмелым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Завороженно стою я одна.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Скоро молебен, но свежесть заката,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Словно из детства пронзенно-ярка,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Небо синеет и дали крылаты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свете Божественного мазка.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ли Господь сниспослал это благо,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 ли природы земной – благодать?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принимаю, не мудрствуя, знаком,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мне не надо из них выбирать.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Много причин – благодать лишь одна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Детством дарованная сторона,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Детством священный и благостный край,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здесь – любовь, хоть весь век выбирай…</w:t>
      </w:r>
    </w:p>
    <w:p w:rsidR="00A2583B" w:rsidRDefault="00A2583B" w:rsidP="001269E0">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 в прошлом, зимние открытки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 детского глядят альбома,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Сюжет наивно и с избытком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Вернул мне ощущенье дома,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ласку праздника родного,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в живых – родные люди,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Дед Мороз спешил с обновой,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твердо знала, счастье будет!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пролетела, счастье – тоже,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 не спешит ко мне Дедок,</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Он к сыну, с купленной мной ношей,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Торопится под Новый год,</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твердо знал, что счастье будет,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будет нежность и любовь,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Знал и тогда, когда забудет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Меня, хранившую наш кров…</w:t>
      </w:r>
    </w:p>
    <w:p w:rsidR="00A2583B" w:rsidRDefault="00A2583B" w:rsidP="00D915A6">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разъяснить поэзию словами,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нежность ангела  - не загубить в себе,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Необъяснимо, но идет она за вами,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Неизъяснимо властвуя в судьбе.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 нежный облик девочки несмелой,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Взор материнский, устремленный к ней,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Поэзии – пожизненное дело,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царствует в крови даже во сне.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Летящие заснеженные нови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окне вагона «Волгоград-Казань»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Чистейшей поэтической основой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Зовут воспеть морозов чудных дань,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Воспеть в стихах их ангельскую светлость,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непорочностью чиста в крови,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рядом – эту детскую несмелость</w:t>
      </w:r>
    </w:p>
    <w:p w:rsidR="00A2583B" w:rsidRDefault="00A2583B" w:rsidP="001269E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ангельскую нежность их любви…  </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Моей матери – медсестричке 1945 года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Я появлялась в мир под бомбами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Дрожала с матерью без ропота,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после боя мы – особые,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Мать и дитя, молились Господу,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снова – в бой, и вновь – отчаянье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обнимку с трепетом надежды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Солдатской кровью отмечали нас</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Кеннисбергом в знак Победы.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Моть и дитя ожесточенными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Боями шли по слову свыше,</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Когда, дитем отягощенная,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Мать не надеялась уж выжить.</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выжила, меня родившая,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Поклон судьбе и Богу – низкий,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Огонь и полымя пробившая,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я, как в схватках, шла по жизни.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любви несмелой отсиявшая,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Взнесла в жизнь сына в страхе прежнем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Нет бомб, но хуже – жизнь погасшая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 без работы, без надежды.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Судьбе за счастье благодарна я,</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сломлена судьба у сына,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поколения – коварною</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Верховной оголтелой силой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Демократических ублюдков,</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Стану разграбивших бессовестно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 помутнения рассудка,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за Россию нашу горестно.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победили  с сорок пятом,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Отстроили свою державу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для того, чтоб демократы</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 честь ее и славу,</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для того, чтоб наши дети</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Плацдармом стали для разврата…</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за Россию нам ответит,</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все, что дорого и свято?</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победившие в Отечественной,</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Проигрываем нашим детям – </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Озлобленным, отчаявшимся, меченым</w:t>
      </w:r>
    </w:p>
    <w:p w:rsidR="00A2583B" w:rsidRPr="00905860" w:rsidRDefault="00A2583B" w:rsidP="007D70E5">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Злом двадцать первого столетья…</w:t>
      </w:r>
    </w:p>
    <w:p w:rsidR="00A2583B" w:rsidRDefault="00A2583B" w:rsidP="007D70E5">
      <w:pPr>
        <w:spacing w:after="0" w:line="240" w:lineRule="auto"/>
        <w:ind w:left="1980"/>
        <w:rPr>
          <w:rFonts w:ascii="Times New Roman" w:hAnsi="Times New Roman" w:cs="Times New Roman"/>
          <w:sz w:val="32"/>
          <w:szCs w:val="32"/>
        </w:rPr>
      </w:pPr>
    </w:p>
    <w:p w:rsidR="00A2583B" w:rsidRPr="00905860" w:rsidRDefault="00A2583B" w:rsidP="007D70E5">
      <w:pPr>
        <w:spacing w:after="0" w:line="240" w:lineRule="auto"/>
        <w:ind w:left="1980"/>
        <w:rPr>
          <w:rFonts w:ascii="Times New Roman" w:hAnsi="Times New Roman" w:cs="Times New Roman"/>
          <w:sz w:val="32"/>
          <w:szCs w:val="32"/>
        </w:rPr>
      </w:pPr>
    </w:p>
    <w:p w:rsidR="00A2583B" w:rsidRPr="00905860" w:rsidRDefault="00A2583B" w:rsidP="00D915A6">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6D73F1">
      <w:pPr>
        <w:pStyle w:val="a"/>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Анна Светлейшая – Божья благодать,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Тихон Светлейший – счастья свет земного</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Мне заменили и отца, и мать,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Дали тепло очага родного,</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 жизнь направляли отчей  добротой,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Мир мне открыли за порогом дома.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Стала достойна их памяти святой,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благодарна  слову их простому:</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Внучка, терпи, свой добывая хлеб,</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Счастье, как птицу, долго не приручишь».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Прожила век с верой  в счастье на земле,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Но закончить, право, с верой в Бога – лучше…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Анна Светлейшая – Божья благодать,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Тихон Светлейший – счастья свет земного…</w:t>
      </w:r>
    </w:p>
    <w:p w:rsidR="00A2583B" w:rsidRDefault="00A2583B" w:rsidP="001269E0">
      <w:pPr>
        <w:pStyle w:val="a"/>
        <w:spacing w:line="240" w:lineRule="auto"/>
        <w:ind w:left="1980"/>
        <w:jc w:val="both"/>
        <w:rPr>
          <w:rFonts w:ascii="Times New Roman" w:hAnsi="Times New Roman" w:cs="Times New Roman"/>
          <w:sz w:val="32"/>
          <w:szCs w:val="32"/>
          <w:lang w:val="ru-RU"/>
        </w:rPr>
      </w:pPr>
    </w:p>
    <w:p w:rsidR="00A2583B" w:rsidRDefault="00A2583B" w:rsidP="001269E0">
      <w:pPr>
        <w:pStyle w:val="a"/>
        <w:spacing w:line="240" w:lineRule="auto"/>
        <w:ind w:left="1980"/>
        <w:jc w:val="both"/>
        <w:rPr>
          <w:rFonts w:ascii="Times New Roman" w:hAnsi="Times New Roman" w:cs="Times New Roman"/>
          <w:sz w:val="32"/>
          <w:szCs w:val="32"/>
          <w:lang w:val="ru-RU"/>
        </w:rPr>
      </w:pPr>
    </w:p>
    <w:p w:rsidR="00A2583B" w:rsidRPr="00402B7F" w:rsidRDefault="00A2583B" w:rsidP="001269E0">
      <w:pPr>
        <w:pStyle w:val="a"/>
        <w:spacing w:line="240" w:lineRule="auto"/>
        <w:ind w:left="1980"/>
        <w:rPr>
          <w:rFonts w:ascii="Times New Roman" w:hAnsi="Times New Roman" w:cs="Times New Roman"/>
          <w:b/>
          <w:bCs/>
          <w:i/>
          <w:iCs/>
          <w:sz w:val="32"/>
          <w:szCs w:val="32"/>
          <w:lang w:val="ru-RU"/>
        </w:rPr>
      </w:pPr>
      <w:r w:rsidRPr="00402B7F">
        <w:rPr>
          <w:rFonts w:ascii="Times New Roman" w:hAnsi="Times New Roman" w:cs="Times New Roman"/>
          <w:b/>
          <w:bCs/>
          <w:i/>
          <w:iCs/>
          <w:sz w:val="32"/>
          <w:szCs w:val="32"/>
          <w:lang w:val="ru-RU"/>
        </w:rPr>
        <w:t>Свет милосердья.</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Скарятинские сосны - в поднебесье,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Из детства  мне кивают головой.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рядом церковь, всех живущих крестит,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Ушедших провожает на покой.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Замшелые, кладбищенские плиты,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Авдеевский заброшенный погост…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Здесь прошлое доверчиво открыто,</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Смысл бытия единственен и прост -</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Живи достойно, мир не обижая,</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Чтоб не было ошибок, не греши,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ты – прижизненно достигнешь рая</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Распятьем изболевшейся души.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ты – прижизненно решишь проблемы,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Ведь, их не будет, если жизнь светла,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чистоты Божественной  эмблемой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Взнесутся над тобою купола.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Сроднишься сердцем с каждым, словно с близким,</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Щеку подставишь гневу  под удар,</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Чтоб пред Создателем в поклоне низком</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Свет милосердья обрести, как дар.</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Мой Чистополь, таким тебя я вижу</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На склоне завершающихся лет…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ты, мой мальчик, может быть, услышишь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Благословляющий тебя привет.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Скарятинские сосны - в поднебесье…</w:t>
      </w:r>
    </w:p>
    <w:p w:rsidR="00A2583B" w:rsidRDefault="00A2583B" w:rsidP="001269E0">
      <w:pPr>
        <w:pStyle w:val="a"/>
        <w:spacing w:line="240" w:lineRule="auto"/>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w:t>
      </w:r>
    </w:p>
    <w:p w:rsidR="00A2583B" w:rsidRDefault="00A2583B" w:rsidP="001269E0">
      <w:pPr>
        <w:pStyle w:val="a"/>
        <w:spacing w:line="240" w:lineRule="auto"/>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Всё прежнее - знакомое до слёз,</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Родное и далекое  до боли,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кружевныепроветви берёз,</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лес, прильнувший к вымерзшему полю.</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Морозный свет, стекающий с небес,</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очерк минарета тьмой обложен.</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так же - сердце тянется к тебе,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так же - миг свиданья невозможен.</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Всё прежнее - знакомое до слёз…</w:t>
      </w:r>
    </w:p>
    <w:p w:rsidR="00A2583B" w:rsidRDefault="00A2583B" w:rsidP="001269E0">
      <w:pPr>
        <w:pStyle w:val="a"/>
        <w:spacing w:line="240" w:lineRule="auto"/>
        <w:ind w:left="1980"/>
        <w:jc w:val="both"/>
        <w:rPr>
          <w:rFonts w:ascii="Times New Roman" w:hAnsi="Times New Roman" w:cs="Times New Roman"/>
          <w:b/>
          <w:bCs/>
          <w:i/>
          <w:iCs/>
          <w:sz w:val="32"/>
          <w:szCs w:val="32"/>
          <w:lang w:val="ru-RU"/>
        </w:rPr>
      </w:pPr>
    </w:p>
    <w:p w:rsidR="00A2583B" w:rsidRPr="00402B7F" w:rsidRDefault="00A2583B" w:rsidP="001269E0">
      <w:pPr>
        <w:pStyle w:val="a"/>
        <w:spacing w:line="240" w:lineRule="auto"/>
        <w:ind w:left="1980"/>
        <w:rPr>
          <w:rFonts w:ascii="Times New Roman" w:hAnsi="Times New Roman" w:cs="Times New Roman"/>
          <w:b/>
          <w:bCs/>
          <w:i/>
          <w:iCs/>
          <w:sz w:val="32"/>
          <w:szCs w:val="32"/>
          <w:lang w:val="ru-RU"/>
        </w:rPr>
      </w:pPr>
      <w:r w:rsidRPr="00402B7F">
        <w:rPr>
          <w:rFonts w:ascii="Times New Roman" w:hAnsi="Times New Roman" w:cs="Times New Roman"/>
          <w:b/>
          <w:bCs/>
          <w:i/>
          <w:iCs/>
          <w:sz w:val="32"/>
          <w:szCs w:val="32"/>
          <w:lang w:val="ru-RU"/>
        </w:rPr>
        <w:t>Реквием</w:t>
      </w:r>
    </w:p>
    <w:p w:rsidR="00A2583B" w:rsidRPr="00402B7F" w:rsidRDefault="00A2583B" w:rsidP="001269E0">
      <w:pPr>
        <w:pStyle w:val="a"/>
        <w:spacing w:line="240" w:lineRule="auto"/>
        <w:ind w:left="1980"/>
        <w:jc w:val="both"/>
        <w:rPr>
          <w:rFonts w:ascii="Times New Roman" w:hAnsi="Times New Roman" w:cs="Times New Roman"/>
          <w:b/>
          <w:bCs/>
          <w:i/>
          <w:iCs/>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качались в океанах</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На трёх китах материки,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небо дыбилось Осанной,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Седьмою твердию в виски,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ностальгией сердце стыло,</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мир был стар, как тот Завет,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чернел изменой свет,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Лишь мать нас верностью дарила.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Лишь ты, обиды все простив,</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собирая в путь-дорогу,</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Благословляла нас подмогой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Святых, молитву сотворив…</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Но был святей любой иконы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Твой лик - любовью матерей,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 в золото окладов вкован,</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в седину былых кудрей.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не было святей, чем руки,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Носившие на сердце нас.</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Пройдут века – за часом час,</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Они останутся порукой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Всему, что лучшего в судьбе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Отмерено нам плотью бренной.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Мне б - пред тобою на колени,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Как прадед пред углом в избе,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Мне бы - успеть, но не сбылось…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жизнь – игрушка заводная.</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Прости, что мало удалось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Мне сделать для тебя, родная,</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 не вернуть, как не моли,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Тебя, что ближе всех на свете,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 повторить, в других не встретить,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Хоть, наземь всех богов свали.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Так не взлететь уже реке,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Обрушенной в тиски ущелий,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загнанно вгрызаясь в щели,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Она ревет в слепой тоске…</w:t>
      </w:r>
    </w:p>
    <w:p w:rsidR="00A2583B" w:rsidRDefault="00A2583B" w:rsidP="001269E0">
      <w:pPr>
        <w:pStyle w:val="a"/>
        <w:spacing w:line="240" w:lineRule="auto"/>
        <w:ind w:left="1980"/>
        <w:jc w:val="both"/>
        <w:rPr>
          <w:rFonts w:ascii="Times New Roman" w:hAnsi="Times New Roman" w:cs="Times New Roman"/>
          <w:b/>
          <w:bCs/>
          <w:i/>
          <w:iCs/>
          <w:sz w:val="32"/>
          <w:szCs w:val="32"/>
          <w:lang w:val="ru-RU"/>
        </w:rPr>
      </w:pPr>
    </w:p>
    <w:p w:rsidR="00A2583B" w:rsidRPr="00402B7F" w:rsidRDefault="00A2583B" w:rsidP="001269E0">
      <w:pPr>
        <w:pStyle w:val="a"/>
        <w:spacing w:line="240" w:lineRule="auto"/>
        <w:ind w:left="1980"/>
        <w:jc w:val="both"/>
        <w:rPr>
          <w:rFonts w:ascii="Times New Roman" w:hAnsi="Times New Roman" w:cs="Times New Roman"/>
          <w:b/>
          <w:bCs/>
          <w:i/>
          <w:iCs/>
          <w:sz w:val="32"/>
          <w:szCs w:val="32"/>
          <w:lang w:val="ru-RU"/>
        </w:rPr>
      </w:pPr>
      <w:r w:rsidRPr="00402B7F">
        <w:rPr>
          <w:rFonts w:ascii="Times New Roman" w:hAnsi="Times New Roman" w:cs="Times New Roman"/>
          <w:b/>
          <w:bCs/>
          <w:i/>
          <w:iCs/>
          <w:sz w:val="32"/>
          <w:szCs w:val="32"/>
          <w:lang w:val="ru-RU"/>
        </w:rPr>
        <w:t>И хочется весь мир - любить…</w:t>
      </w:r>
    </w:p>
    <w:p w:rsidR="00A2583B" w:rsidRPr="00402B7F" w:rsidRDefault="00A2583B" w:rsidP="001269E0">
      <w:pPr>
        <w:pStyle w:val="a"/>
        <w:spacing w:line="240" w:lineRule="auto"/>
        <w:ind w:left="1980"/>
        <w:jc w:val="both"/>
        <w:rPr>
          <w:rFonts w:ascii="Times New Roman" w:hAnsi="Times New Roman" w:cs="Times New Roman"/>
          <w:b/>
          <w:bCs/>
          <w:i/>
          <w:iCs/>
          <w:sz w:val="32"/>
          <w:szCs w:val="32"/>
          <w:lang w:val="ru-RU"/>
        </w:rPr>
      </w:pP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На берегу нет ни души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Там, где тела нагие грелись.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слава Богу. День прожить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Полегче стало, в самом деле.</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Осенней свежестью бодрит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Конец купального сезона,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тело от волны горит,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Как от дыхания озона.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Закамье дарит леса дух,</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от избытка кислорода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Дышу отчаянно  за двух</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Пока сопутствует погода.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Дышать так сладко и легко</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наслаждаться видом Камы,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словно в детстве, след песком</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Обкладываю зыбкой рамой.</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 стало галок – нет еды,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Над берегом лишь крики чаек,</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в мире – мир, и нет беды,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душа – души не чает.</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 Господи, как мир хорош,</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Пока он без людской «заботы»,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Без человека, что ни в грош</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 ставит красоту природы.</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Чисты - на небе облака,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Чисты – нетронутые реки,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Росой  омытые луга,</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Глаза, прикрытые от неги.</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хочется весь мир - любить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улыбаться хмурым лицам,</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Чтоб светом счастья одарить</w:t>
      </w:r>
    </w:p>
    <w:p w:rsidR="00A2583B" w:rsidRPr="00905860" w:rsidRDefault="00A2583B" w:rsidP="001269E0">
      <w:pPr>
        <w:pStyle w:val="a"/>
        <w:spacing w:line="240" w:lineRule="auto"/>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встречной ласке – удивиться.</w:t>
      </w:r>
    </w:p>
    <w:p w:rsidR="00A2583B" w:rsidRDefault="00A2583B" w:rsidP="006D73F1">
      <w:pPr>
        <w:pStyle w:val="a"/>
        <w:ind w:left="1980"/>
        <w:jc w:val="both"/>
        <w:rPr>
          <w:rFonts w:ascii="Times New Roman" w:hAnsi="Times New Roman" w:cs="Times New Roman"/>
          <w:sz w:val="32"/>
          <w:szCs w:val="32"/>
          <w:lang w:val="ru-RU"/>
        </w:rPr>
      </w:pPr>
    </w:p>
    <w:p w:rsidR="00A2583B" w:rsidRPr="00905860" w:rsidRDefault="00A2583B" w:rsidP="006D73F1">
      <w:pPr>
        <w:pStyle w:val="a"/>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w:t>
      </w:r>
    </w:p>
    <w:p w:rsidR="00A2583B" w:rsidRDefault="00A2583B" w:rsidP="006D73F1">
      <w:pPr>
        <w:pStyle w:val="a"/>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Мать слыла королевой умелой,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Королевою - стала 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Главным в жизни считала  дело,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в делах, чтоб жила семья.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был хлеб, а душе – ученье,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коростой не заросла,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Да немножечко в жизни везенья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Всю войну -  невредимой прошла.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Боль войны затаилась в легких,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Обессилевала – в трудах,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Путь твой жизненный не из легких,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гордилась ты им всегда.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Раболепия, страха не знала,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Честь и совесть воздвигла в оплот,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Наставляла: «Вставай, коль, упала,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позорь благородный наш род,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Труд любую беду перемелет,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Будет счастье, где добрый хлеб,</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нет выше единственной цели,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мир процветал на земле.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трудись для него неустанно,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не было  только войны...»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Я такою ж, как мать моя, стала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не чувствую в этом вины.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за ней повторяю  сыну: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«Хлеб лишь там, где и пот, и труд.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Лишь труды, что порой непосильны,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Счастье сытости нам дадут.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Лишь в труде обретёт человек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Свет достоинства – на свой век…»</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Облака – грядой белейшей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синеве закамских далей,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Купола  над твердью грешной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Колокольным звоном звали…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не стоит выбирать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Облака иль купол вещий.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Мир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весь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Божья благодать,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Если мудро видеть вещи.</w:t>
      </w:r>
    </w:p>
    <w:p w:rsidR="00A2583B" w:rsidRPr="00905860" w:rsidRDefault="00A2583B" w:rsidP="004034F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Бог –везде -</w:t>
      </w:r>
    </w:p>
    <w:p w:rsidR="00A2583B" w:rsidRPr="00905860" w:rsidRDefault="00A2583B" w:rsidP="004034F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тебе –и в храме,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Лишь умей творить добро,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Отличать его от срама,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Понимать, что в мире – зло.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тогда благою вестью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Поплывут в даль облака,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 тем очам, что ждут их встретить,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 водам, где их ждет река.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Где она рождает воды,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Уносимые волной…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Взнесены над миром своды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Храмов с бездной золотой.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Облака – грядой белейшей…</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Божественная красота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мат ядреный двух подростков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Вблизи соборного креста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Слились бессмысленно и просто.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том -  вся человечья жизнь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Взлетать к высотам, до восторга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напиваться  «всвин» - «за жизнь»,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Сбежав от жизненного торга.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в душе святого нет,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человек до «зелья» падок,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Восторг любви сойдет – на нет,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было легче  ниже падать.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все ж, наступит светлый день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Прозренья, как он нищ и мерзок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От идеалов  только тень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Осталась да тупая дерзость…</w:t>
      </w:r>
    </w:p>
    <w:p w:rsidR="00A2583B" w:rsidRPr="00905860" w:rsidRDefault="00A2583B" w:rsidP="001269E0">
      <w:pPr>
        <w:pStyle w:val="a"/>
        <w:spacing w:line="240" w:lineRule="auto"/>
        <w:ind w:left="1980"/>
        <w:rPr>
          <w:rFonts w:ascii="Times New Roman" w:hAnsi="Times New Roman" w:cs="Times New Roman"/>
          <w:sz w:val="32"/>
          <w:szCs w:val="32"/>
          <w:lang w:val="ru-RU"/>
        </w:rPr>
      </w:pPr>
    </w:p>
    <w:p w:rsidR="00A2583B" w:rsidRPr="00087624" w:rsidRDefault="00A2583B" w:rsidP="001269E0">
      <w:pPr>
        <w:pStyle w:val="a"/>
        <w:spacing w:line="240" w:lineRule="auto"/>
        <w:ind w:left="1980"/>
        <w:rPr>
          <w:rFonts w:ascii="Times New Roman" w:hAnsi="Times New Roman" w:cs="Times New Roman"/>
          <w:b/>
          <w:bCs/>
          <w:i/>
          <w:iCs/>
          <w:sz w:val="32"/>
          <w:szCs w:val="32"/>
          <w:lang w:val="ru-RU"/>
        </w:rPr>
      </w:pPr>
      <w:r w:rsidRPr="00087624">
        <w:rPr>
          <w:rFonts w:ascii="Times New Roman" w:hAnsi="Times New Roman" w:cs="Times New Roman"/>
          <w:b/>
          <w:bCs/>
          <w:i/>
          <w:iCs/>
          <w:sz w:val="32"/>
          <w:szCs w:val="32"/>
          <w:lang w:val="ru-RU"/>
        </w:rPr>
        <w:t>Письмо сыну.</w:t>
      </w:r>
    </w:p>
    <w:p w:rsidR="00A2583B" w:rsidRPr="00905860"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полнеба – дождь, слепая морось,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полнеба – солнца яркий свет,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Полгода мы с тобою порознь,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кажется, миллионы лет.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У Камы дни я коротаю,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Ты – в знойном мареве пустынь.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Я о тебе, сынок, мечтаю,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Тревожусь о вещах простых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спал, что ел, кто б - не обидел,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создаешь свою судьбу,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в жизни счастье ты увидел,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«завязал» - свою гульбу.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за окном пылает осень,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золотой летит простор,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Где лес – листвы еще не сбросил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озимь пашен нежит взор.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Тоскуя, выезжаю в гости,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скоротать  постылый день,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впечатлений щедрой горстью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Осыпать вынужденный плен.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Проносимся по быстрой трассе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Меж пашен, речек без примет,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по мосту, что так украсил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Сорочьих гор крутой хребет.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Волна рябит на Камском Устье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бескрайней шири берегов,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в поднебесье  клином гуси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Летят в предчувствии снегов.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Летит осенней панорамой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глаза заполыхавший мир.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Над Камой – грандиозной рамой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Небес сияющий эфир.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Луч солнца, облако прорезав,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Сверкает в ряби камских вод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Серебряным богатством  Креза.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 ним буксир сплавляет плот.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 красоте родной природы,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Сынок, люблю я говорить,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живописнейшие своды,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Воспев в стихах, боготворить.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Она  тебя мне заменила,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 ней - легче от тебя вдали,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Свои мне тайны приоткрыла,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ты им вслед за мной внемли…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полнеба – дождь, слепая морось,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полнеба – солнца поздний свет,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Полгода мы с тобою порознь.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кажется, миллионы лет…</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Мне в жизни слов святее не найти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Земля родная, мать и ожиданье,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Извечное, как позднее – прости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навеки опоздавшее свиданье.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искупить своей вины ничем.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Мы жизнью виноваты  пред ушедшим.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Лишь звезды изнуряющих ночей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Бесстрастно оживают над прошедшим.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тихо лист слетает – не зови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Готовый - вслед лететь за облаками.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нет забвенья, не закрыть руками,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Словно лицо, мне сердце от любви.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схожа осень с раннею весной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Нежарким, отрезвляющим дыханьем,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Сияющей небесной глубиной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светлой маятою ожиданья.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вспомнит сердце тихий городок,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Завеянный зимой до крыш снегами,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бабушкин изношенный платок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Над худенькими добрыми руками.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Мне в жизни слов святее не найти…</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Закамская осень – дожди обложили,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Просвета на небе дождаться невмочь.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вспомнив, как солнечно лето прожили,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День краткий, всплакнув, укрывается в ночь.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Леса затянула дождей паутина,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воздух так влажен, что трудно дышать.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Читаю я редкие весточки сына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Мол, все хорошо, чтобы снова их ждать.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Мальчишка от жизни так многого хочет,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Еще не умея себя отдавать.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Дождь громкою дробью по крыше грохочет,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солнце не хочет под утро вставать.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Сынок, потерпи, уж я скоро приеду,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Наладится жизнь, наконец-то, Бог даст,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Наполнится смыслом и солнечным светом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краю, где забыли сметать снежный наст,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Где зимнее солнце -  весеннему впору,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Зимой вместо снега дождем моросит,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мартом венчает цветения пору,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солнца так много, что сердце болит.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вот, так и будет - Закамье  по лету,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Зимой – волгоградская слякоть в ветрах.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ты, дорогой, по уму да совету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Иди по дорогам надежд и добра.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 чести учись свой кусок добывать,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станет подмогой тебе-  твоя мать.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Закамская осень – дожди обложили…</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Праздничная служба – под Покров,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Колокольный звон над синей Камой,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Купола белейших облаков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Гонит свежий ветер на Закамье.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Синева небес, под стать волне,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Светом озаряет белый камень.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Храм соборный в солнечном огне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Ослепителен, в небесной раме,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Отмолила сына от беды: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«Помоги о Боже, парню в жизни,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Поддержи и дай мне слов простых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Избежать сердечной укоризны.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Выпрями,– молила, – все пути,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Дай чуток порадоваться свету».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Ну, а счастье – где его найти?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было и нет на то ответа.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Праздничная служба – под Покров…</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b/>
          <w:bCs/>
          <w:i/>
          <w:iCs/>
          <w:sz w:val="32"/>
          <w:szCs w:val="32"/>
          <w:lang w:val="ru-RU"/>
        </w:rPr>
      </w:pPr>
    </w:p>
    <w:p w:rsidR="00A2583B" w:rsidRPr="00087624" w:rsidRDefault="00A2583B" w:rsidP="006D73F1">
      <w:pPr>
        <w:pStyle w:val="a"/>
        <w:ind w:left="1980"/>
        <w:rPr>
          <w:rFonts w:ascii="Times New Roman" w:hAnsi="Times New Roman" w:cs="Times New Roman"/>
          <w:b/>
          <w:bCs/>
          <w:i/>
          <w:iCs/>
          <w:sz w:val="32"/>
          <w:szCs w:val="32"/>
          <w:lang w:val="ru-RU"/>
        </w:rPr>
      </w:pPr>
      <w:r w:rsidRPr="00087624">
        <w:rPr>
          <w:rFonts w:ascii="Times New Roman" w:hAnsi="Times New Roman" w:cs="Times New Roman"/>
          <w:b/>
          <w:bCs/>
          <w:i/>
          <w:iCs/>
          <w:sz w:val="32"/>
          <w:szCs w:val="32"/>
          <w:lang w:val="ru-RU"/>
        </w:rPr>
        <w:t>Тебя родней – не знаю я…</w:t>
      </w:r>
    </w:p>
    <w:p w:rsidR="00A2583B" w:rsidRPr="00905860" w:rsidRDefault="00A2583B" w:rsidP="006D73F1">
      <w:pPr>
        <w:pStyle w:val="a"/>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Скрипят снега под шагом сухо,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Кругом – покой и свет луны.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Плывут, как сказочные духи,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морозном блеске звезд дымы.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Мне хорошо сидеть у печки,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Забыв, что на дворе мороз,</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Следить в неверном свете свечки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Игру заиндевевших роз,</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слушать тяги гуд веселый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Да в ожидании блинов,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 дымком, горчащим,как с посолом,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Лишь думать сладко об одном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Есть – ты  да – я, моя родная,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этом - смысл весь бытия.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Земная, грешная, святая,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Тебя родней – не знаю я…</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Господь пошлет мне снегом – благодать,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от тоски  по счастью и по детству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Я излечусь – и, где не знала мать,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полюбила всех, кто по соседству.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бабушки безмерную любовь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Мне с нежным снегом память возвращает.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Хоть беден был ее убогий кров,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как он дорог мне – лишь сердце знает!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Любовь осталась в детстве - и никто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дал мне той заботы и участья.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вряд ли будет знать мой сын крутой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Простых касаний нежности и счастья.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Пора идти домой, пора в тепло идти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Нельзя быть долго на сквозном морозе.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Прекрасный мир мечты, прощай, прости!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Я ухожу, в снегах оставив слезы.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Господь пошлет мне снегом – благодать…</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 чёрных ветках - чёрные вороны,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влажно дышит чёрная земля.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за дождями промельком бессонным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Встает зима - венцами хрусталя.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Кристальным блеском вспыхнут водоемы,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Сосулькой звонкой родничок забьёт,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Снега и свет в паденье невесомом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Отправятся в счастливейший полет.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ладони  наберу прозрачной влаги,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сладко сердце холодком зайдет,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Забытой, детской, дерзостной отвагой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Упьюсь в блаженстве чистоты и вод.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будто детство из безмерной дали,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Вернулось на заветные круги,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все, о чем так трепетно мечтали,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Вновь ожило под памятью руки.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вспомнила тебя,  моя  родная,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Из райских кущей ты бредешь ко мне,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я – к тебе, счастливо зная,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 суждена нам встреча в тишине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 смертным мигом невозвратно-близким,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Там будет  нам, о чем поговорить.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ты,  с непозабытою улыбкой,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Позволишь рядом с тобой – вечно быть.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 чёрных ветках - чёрные вороны…</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Ожидание встречи - ожиданьем  разлуки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Заменила надежда  на склоне годов,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тяну я, по-прежнему, грустные руки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 свету дня и к звезде полуночных ветров.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по-прежнему, сердце надеется встретить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Предназначенный  Богом заветный обман,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было кого - и любить, и приветить,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было о ком - пить молитвы  дурман,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было кому – ко мне сердцем тянуться,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глаза дорогие  не прятали взгляд,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Чтобы было куда , утомившись,  вернуться,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быть встреченной вновь, без богатств и наград.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Ожидание встречи - ожиданьем  разлуки…</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сновиденьях – нет возмездья горше!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Я ношу смятенно на руках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Худенькое тело, что так гложет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Боль и материнская тоска.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Рук твоих тяжелая усталость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лицо родимое , одно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 все годы, что прожить осталось,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Ношею бесценной мне дано.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Теплотой твоею согревает,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Словно в детстве, старенькая шаль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душе до боли оживляет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Грусть разлуки, памяти печаль.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сновиденьях – нет возмездья горше…</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А сосны стыли, чуть дыша,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снегах, тяжелых – до обвала.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ломких пальцах камыша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Тишь по-лебяжьи трепетала,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Крылами билась – но не взмыть,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Испуганно мигали сосны,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обреченно стала стыть,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Оцепенев в морозах грозных.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Помочь хочу её крылам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Рукой коснусь стволов стозвонных,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вновь созвучья обрела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Ветвей сияющая крона,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Чтоб снилось золото зрачков,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Лугов ромашковых кипенье,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за безмолвием снегов –</w:t>
      </w:r>
    </w:p>
    <w:p w:rsidR="00A2583B"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Весенних жаворонков пенье…</w:t>
      </w:r>
    </w:p>
    <w:p w:rsidR="00A2583B" w:rsidRPr="00905860"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Порой не видишь мук,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ценишь – и не раз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Того, что жизнью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Дарится нам  хрупкой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Улыбку добрых глаз,</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Пожатье теплых рук,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борозды морщин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 коже – в рубчик.</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Порою лишь тогда,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Когда устав давать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Тепло и доброту,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Застынут руки,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Так страшно тяжелы,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w:t>
      </w:r>
      <w:r>
        <w:rPr>
          <w:rFonts w:ascii="Times New Roman" w:hAnsi="Times New Roman" w:cs="Times New Roman"/>
          <w:sz w:val="32"/>
          <w:szCs w:val="32"/>
          <w:lang w:val="ru-RU"/>
        </w:rPr>
        <w:t xml:space="preserve"> с</w:t>
      </w:r>
      <w:r w:rsidRPr="00905860">
        <w:rPr>
          <w:rFonts w:ascii="Times New Roman" w:hAnsi="Times New Roman" w:cs="Times New Roman"/>
          <w:sz w:val="32"/>
          <w:szCs w:val="32"/>
          <w:lang w:val="ru-RU"/>
        </w:rPr>
        <w:t>ловно воск белы,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странно-холодны,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Скрестясь над грудью,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Оценишь, как - нужны,</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горек их  удел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боль утраты – легкая расплата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 невниманье к ним,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 все, что не сумел…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не вернуть им больше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Нашу плату.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Порой не видишь мук…</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взойдет таинственно-высоко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прохладе чар сферических луна,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Светла ,как лунь ,молитвами Востока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острым блеском стали холодна,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глубь точеных башен минаретов,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кольцо листвы огрузневших дерев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Спускается стооко и заветно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Забвенья свет прошедших зим и лет,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Тогда, лучей мерцанием обложив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сетью звезд ночной волны разлив,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Все в этом свете, в этом блеске сложив,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Ночь создает чарующий мотив.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город, изначально-азиатский,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Святым крестом содружественно</w:t>
      </w:r>
      <w:r>
        <w:rPr>
          <w:rFonts w:ascii="Times New Roman" w:hAnsi="Times New Roman" w:cs="Times New Roman"/>
          <w:sz w:val="32"/>
          <w:szCs w:val="32"/>
          <w:lang w:val="ru-RU"/>
        </w:rPr>
        <w:t xml:space="preserve"> - </w:t>
      </w:r>
      <w:r w:rsidRPr="00905860">
        <w:rPr>
          <w:rFonts w:ascii="Times New Roman" w:hAnsi="Times New Roman" w:cs="Times New Roman"/>
          <w:sz w:val="32"/>
          <w:szCs w:val="32"/>
          <w:lang w:val="ru-RU"/>
        </w:rPr>
        <w:t>горд,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Спит под чарующий мотив, как в сказке,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Столетия – в былом и до сих пор.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День принесет ночной прохлады свежесть,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Надежду на содружество культур,</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 мир,покой,а также неизбежность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Идти совместно к свету и добру.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Земля родная, Родина – причастьем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Татарину и русскому мила,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каждый - благодарен ей за счастье,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Что от рожденья  всем она дала…</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Бессилен слог связать раздумий нить,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Черёд мгновений передать – всё тщетно.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описать фиалки безответной,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Синеющей восторгом счастья – быть!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Восторгом цвесть и увядать в пространстве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Бесхитростно, доверчиво, легко,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Пренебрегая жёсткостью оков</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роскошью житейского убранства.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Её краса открыта и светла…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Очнись на миг. Как этот мир прекрасен!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Культ механизмов ложен и опасен,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Коль из сердец людских любовь ушла.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Машины создавать для блага – честь.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Но, чтоб душа не забывала нежность,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Твори всю жизнь любовь, как неизбежность.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том – смысл существованья, был и есть.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Не культ машин, а светлый культ дождей,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Единства тел, дерев, земли и неба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Нас одарит в целебной простоте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Познаньем вкуса доброты и хлеба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Бессилен слог связать раздумий нить…</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8C3149">
      <w:pPr>
        <w:pStyle w:val="a"/>
        <w:spacing w:line="240" w:lineRule="auto"/>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Ликующий шмелиный майский бред,</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Блаженством опьяненная природа,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Поляна, источающая свет,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соты золотистый запах меда.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Листва нежна, как тельце малыша,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Деревья юны - в светоносной стати,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солнечной ромашковою ратью</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Победоносно шествует трава.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Как сладок воздух над поляной свежей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закате мая, под далекий гром!</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зов кукушки ясен и безгрешен,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теплом свете и привет, и стон.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Все жить спешит, не мудрствуя лукаво,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Пока ясны просторы и легки.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воедино - человек и травы</w:t>
      </w:r>
    </w:p>
    <w:p w:rsidR="00A2583B"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Слились касаньем стебля и руки…</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Забудь на время о кошмаре войн</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гибельном развитии событий.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Высок и царственен небес покой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облаков связующие нити.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той хрупкой отрешенности – мечта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 звездах, оживляющих пространство.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Их отблеск - ускользающе и властно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Высвечивает плоскости листа.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 облака,  в теченье млечных струй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Вам близок ток пульсирующей плоти,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Дыханье птиц, распластанных в полете,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Тревожных губ горячий поцелуй,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влажность знойная сплетенных тел,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Любовных игр, венчающих природу,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хладный пот, свершивших свой удел,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слезы облегчения – при родах!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Рождает капля влаги в плоти – жизнь,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Дыханье жизни – оживляет тучи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Свершается круговорот могучий,</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первороден вещий его смысл.</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нем вся земля, подобно существу,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Смыкает проходящее в созвенья.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в жестком равновесии мгновенья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Вдох-выдох соразмерен естеству.</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То равновесье ты – благослови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Первооснову всякого рожденья.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И цепь крепка, когда в ней целы звенья -</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Желанья, единенья и любви.</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Забудь на время о кошмаре войн …</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r>
        <w:rPr>
          <w:rFonts w:ascii="Times New Roman" w:hAnsi="Times New Roman" w:cs="Times New Roman"/>
          <w:sz w:val="32"/>
          <w:szCs w:val="32"/>
          <w:lang w:val="ru-RU"/>
        </w:rPr>
        <w:t>.</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Вечер. Над озером солнце садится.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Поздние птицы спешат на ночлег.</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Снежный покров под лучом золотится.</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Звучен и легок коньков быстрый бег.</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Это мальчишки опять провожают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Зимнюю сказку – апрель на дворе.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Снег голубеет, лишь свет отражает</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Облачный след на закатной поре.</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Озеро – снежный осколок из детства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Южной зимы, где все – слякоть и грязь.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Отблеск закатный - нежнейшее средство</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 сердца  всю ржавчину горестей снять.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Над горизонтом огнем разметались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 перистых крыльях, до звезд, облака.</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Сколько ж мне счастья на свете осталось?</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Сколько восторга? Все - в Божьих руках.</w:t>
      </w:r>
    </w:p>
    <w:p w:rsidR="00A2583B" w:rsidRPr="00905860" w:rsidRDefault="00A2583B" w:rsidP="001269E0">
      <w:pPr>
        <w:pStyle w:val="a"/>
        <w:spacing w:line="240" w:lineRule="auto"/>
        <w:ind w:left="1980"/>
        <w:rPr>
          <w:rFonts w:ascii="Times New Roman" w:hAnsi="Times New Roman" w:cs="Times New Roman"/>
          <w:sz w:val="32"/>
          <w:szCs w:val="32"/>
          <w:lang w:val="ru-RU"/>
        </w:rPr>
      </w:pPr>
      <w:r w:rsidRPr="00905860">
        <w:rPr>
          <w:rFonts w:ascii="Times New Roman" w:hAnsi="Times New Roman" w:cs="Times New Roman"/>
          <w:sz w:val="32"/>
          <w:szCs w:val="32"/>
          <w:lang w:val="ru-RU"/>
        </w:rPr>
        <w:t>Вечер. Над озером солнце садится…</w:t>
      </w:r>
    </w:p>
    <w:p w:rsidR="00A2583B" w:rsidRDefault="00A2583B" w:rsidP="001269E0">
      <w:pPr>
        <w:pStyle w:val="a"/>
        <w:spacing w:line="240" w:lineRule="auto"/>
        <w:ind w:left="1980"/>
        <w:rPr>
          <w:rFonts w:ascii="Times New Roman" w:hAnsi="Times New Roman" w:cs="Times New Roman"/>
          <w:sz w:val="32"/>
          <w:szCs w:val="32"/>
          <w:lang w:val="ru-RU"/>
        </w:rPr>
      </w:pPr>
    </w:p>
    <w:p w:rsidR="00A2583B" w:rsidRDefault="00A2583B" w:rsidP="001269E0">
      <w:pPr>
        <w:pStyle w:val="a"/>
        <w:spacing w:line="240" w:lineRule="auto"/>
        <w:ind w:left="1980"/>
        <w:rPr>
          <w:rFonts w:ascii="Times New Roman" w:hAnsi="Times New Roman" w:cs="Times New Roman"/>
          <w:sz w:val="32"/>
          <w:szCs w:val="32"/>
          <w:lang w:val="ru-RU"/>
        </w:rPr>
      </w:pPr>
    </w:p>
    <w:p w:rsidR="00A2583B" w:rsidRPr="00905860" w:rsidRDefault="00A2583B" w:rsidP="006D73F1">
      <w:pPr>
        <w:pStyle w:val="a"/>
        <w:ind w:left="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6D73F1">
      <w:pPr>
        <w:pStyle w:val="a"/>
        <w:ind w:left="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Вновь после зимнего ненастья,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Разгула мрачного снегов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Вернулось лето, как участье,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Под синий ветер васильков.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Хлебов тяжелые разливы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В зеленом мареве дождей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Текут тепло, неторопливо</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Знаменьем сытости детей.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мир в покое благодатном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Доверчив, словно лик цветка,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память горестной утраты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Уже светла и далека.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Трепещет тело опьяненно</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Дичайшей вольницей стеблей.</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задыхаются озоном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Зарницы в синеве полей.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Жизнь торжествует над проклятьем</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Людских несчастий и войны,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хлеба  солнечное счастье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Полней – в пространствах тишины…</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Pr="00D915A6" w:rsidRDefault="00A2583B" w:rsidP="001269E0">
      <w:pPr>
        <w:pStyle w:val="a"/>
        <w:spacing w:line="240" w:lineRule="auto"/>
        <w:ind w:firstLine="1980"/>
        <w:jc w:val="both"/>
        <w:rPr>
          <w:rFonts w:ascii="Times New Roman" w:hAnsi="Times New Roman" w:cs="Times New Roman"/>
          <w:sz w:val="18"/>
          <w:szCs w:val="18"/>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Скачком смеющихся секунд,</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Ударом рвущегося сердца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Вся жизнь проходит в ритме скерцо –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Скорей, скорей! – и смерть, как бунт.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подавляя грустный вздох,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Бью зеркала ее кривые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За те мгновенья роковые,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 станут прахом твоих ног.</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Им не узнать впредь исступленья,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Озноба горной высоты,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Венцом земного наслажденья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Венчают их приют – кресты.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не тревожьте эти руки,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Кольцом сведенные без сил.</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Оставлены  за гранью муки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Огонь надежд и жизни пыл.</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Скачком смеющихся секунд…</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в святом и светлом чувстве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Предательством распята 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То день сквозь призму лютой грусти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Вздымает в ночь одни кресты,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Одни распятья страстной веры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Последний страждущих приют.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Любви несбывшейся химеры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Завоевали тот редут.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Устала биться в пытке жизни,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Звать старость, чтоб утишить пыл,</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расправлять под звездной тризной</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Потрепанные перья крыл,</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ненавидеть не умея,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Жалеть мучителей своих,</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Прощать предателей, хмелея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От боли жаркой за двоих.</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Устала. Дай мне день надежду,</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Святую веру и любовь.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Я – просто женщина и грешно</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Жду нежность, не надеясь, вновь.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в святом и светлом чувстве…</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 нищая старость, мне страшен твой лик,</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прочь я гоню мысль о смерти – больную,</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к каждой счастливой улыбке ревную,</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тайно горюю, что счастье – на миг.</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 в каждой попытке согреться мечтой,</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Я грусть подавляю, смеясь до рыданий.</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Но грянет тот час, когда сердце устанет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Пылать и томиться надеждой святой.</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станет так странно, что все отгорело,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пусто, и тихо в душе, как в ночи.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болью опять мне в виски простучит –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Так, что ж ты смогла, что ты в жизни сумела?!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О нищая старость, мне страшен твой лик… </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Жизнь утекает, утекает,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Как капля влаги с ската рук,</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Желанья гром вдали стихает,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Тишь замыкает вечный круг</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 кольцо заветного покоя,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Где дождь страдания иссяк.</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 ресниц весенне-лепестково</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Летит последних слёз косяк,</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Горячий, жгучий, как прозренье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обретенье смысла слов,</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Летит в ликующем паренье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 всяк сущему – в кругах основ.</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обретает невесомость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Вселенная, земля, душа.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звезды – рокотом басовым</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 ночных рапсодиях дрожат.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Жизнь утекает, утекает…</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В последнем трепете сердец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Судьбой мы – с деревом едины,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спиралями колец</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Конец венчает сруб осины.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Ещё недавно, распластав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Рокочущие негой листья,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Она,доверчиво-проста,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Несла лесам прохлады кисти.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вот упала – кроной ниц,</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срез сочился белью соков.</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Сороки вились невысоко,</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дали рвались от зарниц.</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смысл обретшие слова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Выстукивало сердце сбоем:</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«Благословенны трав права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Единством – с нашею судьбою…».</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 последнем трепете сердец …</w:t>
      </w:r>
    </w:p>
    <w:p w:rsidR="00A2583B" w:rsidRDefault="00A2583B" w:rsidP="003B4F99">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 ***</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судьбою не обласкан,</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Ценя участье и совет,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Храню на горький час запасом</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Народной мудрости завет,</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Несу в душе святую веру</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 необходимость правоты,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не удачей счастье мерю,</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высшей мерой – доброты,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А чуткой мерою - привета,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 кровней всяких кровных уз,</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Чтоб встык сердца, как волны света,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чтобы счастьем – сердца груз.</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Когда судьбою не обласкан…</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Ах, Боже мой, какая высота!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Лишь ветра шквал тревожит эти выси,</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И я смыкаю тихие уста,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Страшась неверным звуком их принизить.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клубы снежно-дымных облаков</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Вползают влажно с речек в поднебесье,</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Не знающие тяжести оков,</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чуждые блаженству равновесья.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мне бы то блаженство – навсегда,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Но в сердце  лишь тревоги смутной властность,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только грусть, как вешняя вода,</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Зрачков туманит мартовскую ясность.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Опять желанья, робкие мечты,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Подобно облакам, в душе клубятся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Уже сегодня – буднично-просты,</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завтра – так же просто распростятся.</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И все ж, навек, подспудно -  не достать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 xml:space="preserve">Останется в душе - нет, не безбрежность! </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 светлая, святая благодать,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Которая зовется просто Нежность.</w:t>
      </w: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r w:rsidRPr="00905860">
        <w:rPr>
          <w:rFonts w:ascii="Times New Roman" w:hAnsi="Times New Roman" w:cs="Times New Roman"/>
          <w:sz w:val="32"/>
          <w:szCs w:val="32"/>
          <w:lang w:val="ru-RU"/>
        </w:rPr>
        <w:t>Ах, Боже мой, какая высота…</w:t>
      </w:r>
    </w:p>
    <w:p w:rsidR="00A2583B" w:rsidRDefault="00A2583B" w:rsidP="001269E0">
      <w:pPr>
        <w:pStyle w:val="a"/>
        <w:spacing w:line="240" w:lineRule="auto"/>
        <w:ind w:firstLine="1980"/>
        <w:jc w:val="both"/>
        <w:rPr>
          <w:rFonts w:ascii="Times New Roman" w:hAnsi="Times New Roman" w:cs="Times New Roman"/>
          <w:sz w:val="32"/>
          <w:szCs w:val="32"/>
          <w:lang w:val="ru-RU"/>
        </w:rPr>
      </w:pPr>
    </w:p>
    <w:p w:rsidR="00A2583B" w:rsidRPr="00905860" w:rsidRDefault="00A2583B" w:rsidP="001269E0">
      <w:pPr>
        <w:pStyle w:val="a"/>
        <w:spacing w:line="240" w:lineRule="auto"/>
        <w:ind w:firstLine="1980"/>
        <w:jc w:val="both"/>
        <w:rPr>
          <w:rFonts w:ascii="Times New Roman" w:hAnsi="Times New Roman" w:cs="Times New Roman"/>
          <w:sz w:val="32"/>
          <w:szCs w:val="32"/>
          <w:lang w:val="ru-RU"/>
        </w:rPr>
      </w:pPr>
    </w:p>
    <w:p w:rsidR="00A2583B" w:rsidRPr="00127AC7" w:rsidRDefault="00A2583B" w:rsidP="001269E0">
      <w:pPr>
        <w:spacing w:after="0" w:line="240" w:lineRule="auto"/>
        <w:ind w:firstLine="1980"/>
        <w:rPr>
          <w:rFonts w:ascii="Times New Roman" w:hAnsi="Times New Roman" w:cs="Times New Roman"/>
          <w:b/>
          <w:bCs/>
          <w:i/>
          <w:iCs/>
          <w:sz w:val="32"/>
          <w:szCs w:val="32"/>
        </w:rPr>
      </w:pPr>
      <w:r w:rsidRPr="00127AC7">
        <w:rPr>
          <w:rFonts w:ascii="Times New Roman" w:hAnsi="Times New Roman" w:cs="Times New Roman"/>
          <w:b/>
          <w:bCs/>
          <w:i/>
          <w:iCs/>
          <w:sz w:val="32"/>
          <w:szCs w:val="32"/>
        </w:rPr>
        <w:t>И пусть здесь будет город - сад…</w:t>
      </w:r>
    </w:p>
    <w:p w:rsidR="00A2583B" w:rsidRPr="00905860" w:rsidRDefault="00A2583B" w:rsidP="001269E0">
      <w:pPr>
        <w:spacing w:after="0" w:line="240" w:lineRule="auto"/>
        <w:ind w:firstLine="1980"/>
        <w:rPr>
          <w:rFonts w:ascii="Times New Roman" w:hAnsi="Times New Roman" w:cs="Times New Roman"/>
          <w:b/>
          <w:bCs/>
          <w:sz w:val="32"/>
          <w:szCs w:val="32"/>
        </w:rPr>
      </w:pP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Свечой гигантской встал собор</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Над городом и Камой.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Здесь цветником – украшен двор,</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Как благоуханной рамой,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Ромашек горделивых вязь</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И аромат левкоев,</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Без вычурности и прикрас,</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Все - дышит  здесь покоем.</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Всецветья буйство, свежесть поз,</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Цветы истомой дышат,</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Здесь нет роскошных южных роз,</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Цикад здесь не услышишь,</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А лишь,  ромашек золотых</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Касаясь чуть крылами,</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Рой бабочек , совсем простых,</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Мелькает меж цветами,</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Да папоротники – во всю мощь</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Раскинулись привольно.</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Святым приветом белых рощ</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Грустит березка сольно.</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Её задумчивый мотив</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Гармонию вливает</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 сей лепестковый коллектив,</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 здесь благоухает.</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Цветы  так ярко и свежо</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Встречают вас с вечерни</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После молитвы, как ожог,</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Как зов  от жизни вчерне</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К желанной, набело, судьбе</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 достоинстве и чести,</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каждый помысел в тебе</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Стал благостною вестью,</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светлые сбылись мечты,</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горе отступило…</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Вобрал те зыбкие черты</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Ромашек облик милый.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Над разноцветьем звон плывет</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Соборный, колокольный,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Чтобы у вечных камских вод</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Мой Чистополь жил вольно,</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Не бедствовал, а процветал,</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горожан уделом</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Стал труд – по благости креста,</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И каждый горд  стал  делом.</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А потому собор – свечой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Сияет два столетья,</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был отмечен  не мечом,</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Мой град, а разноцветьем,</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улиц дивные ряды</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Цветеньем нас встречали,</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В ветвях манящие плоды</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По осени качались.</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И пусть здесь будет город-сад</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Под райскою прохладой,</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Чтоб каждый был тем горд и рад ,</w:t>
      </w:r>
    </w:p>
    <w:p w:rsidR="00A2583B" w:rsidRPr="00087624" w:rsidRDefault="00A2583B" w:rsidP="006D73F1">
      <w:pPr>
        <w:tabs>
          <w:tab w:val="left" w:pos="1080"/>
        </w:tabs>
        <w:spacing w:after="0" w:line="240" w:lineRule="auto"/>
        <w:ind w:left="1980"/>
        <w:rPr>
          <w:rFonts w:ascii="Times New Roman" w:hAnsi="Times New Roman" w:cs="Times New Roman"/>
          <w:sz w:val="32"/>
          <w:szCs w:val="32"/>
        </w:rPr>
      </w:pPr>
      <w:r w:rsidRPr="00087624">
        <w:rPr>
          <w:rFonts w:ascii="Times New Roman" w:hAnsi="Times New Roman" w:cs="Times New Roman"/>
          <w:sz w:val="32"/>
          <w:szCs w:val="32"/>
        </w:rPr>
        <w:t>И большего – не надо!</w:t>
      </w:r>
    </w:p>
    <w:p w:rsidR="00A2583B" w:rsidRDefault="00A2583B" w:rsidP="00905860">
      <w:pPr>
        <w:ind w:left="1080"/>
        <w:rPr>
          <w:rFonts w:ascii="Times New Roman" w:hAnsi="Times New Roman" w:cs="Times New Roman"/>
          <w:sz w:val="32"/>
          <w:szCs w:val="32"/>
        </w:rPr>
      </w:pPr>
      <w:r>
        <w:rPr>
          <w:noProof/>
          <w:lang w:eastAsia="ru-RU"/>
        </w:rPr>
        <w:pict>
          <v:shape id="_x0000_s1028" type="#_x0000_t75" style="position:absolute;left:0;text-align:left;margin-left:351pt;margin-top:14.85pt;width:92pt;height:77pt;rotation:986080fd;z-index:-251658240"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Pr="00087624" w:rsidRDefault="00A2583B" w:rsidP="00905860">
      <w:pPr>
        <w:ind w:left="1080"/>
        <w:rPr>
          <w:rFonts w:ascii="Times New Roman" w:hAnsi="Times New Roman" w:cs="Times New Roman"/>
          <w:sz w:val="32"/>
          <w:szCs w:val="32"/>
        </w:rPr>
      </w:pPr>
    </w:p>
    <w:p w:rsidR="00A2583B" w:rsidRPr="00087624" w:rsidRDefault="00A2583B" w:rsidP="00905860">
      <w:pPr>
        <w:ind w:left="1080"/>
        <w:rPr>
          <w:rFonts w:ascii="Times New Roman" w:hAnsi="Times New Roman" w:cs="Times New Roman"/>
          <w:sz w:val="32"/>
          <w:szCs w:val="32"/>
        </w:rPr>
      </w:pPr>
      <w:r>
        <w:rPr>
          <w:noProof/>
          <w:lang w:eastAsia="ru-RU"/>
        </w:rPr>
        <w:pict>
          <v:shape id="_x0000_s1029" type="#_x0000_t75" style="position:absolute;left:0;text-align:left;margin-left:-1in;margin-top:-45pt;width:620.2pt;height:1036.7pt;z-index:-251657216">
            <v:imagedata r:id="rId9" o:title=""/>
            <w10:wrap side="left"/>
          </v:shape>
        </w:pict>
      </w:r>
    </w:p>
    <w:p w:rsidR="00A2583B" w:rsidRPr="00087624" w:rsidRDefault="00A2583B" w:rsidP="00905860">
      <w:pPr>
        <w:ind w:left="1080"/>
        <w:rPr>
          <w:rFonts w:ascii="Times New Roman" w:hAnsi="Times New Roman" w:cs="Times New Roman"/>
          <w:sz w:val="32"/>
          <w:szCs w:val="32"/>
        </w:rPr>
      </w:pPr>
    </w:p>
    <w:p w:rsidR="00A2583B" w:rsidRPr="00087624" w:rsidRDefault="00A2583B" w:rsidP="00905860">
      <w:pPr>
        <w:ind w:left="1080"/>
        <w:rPr>
          <w:rFonts w:ascii="Times New Roman" w:hAnsi="Times New Roman" w:cs="Times New Roman"/>
          <w:sz w:val="32"/>
          <w:szCs w:val="32"/>
        </w:rPr>
      </w:pPr>
    </w:p>
    <w:p w:rsidR="00A2583B" w:rsidRPr="00087624" w:rsidRDefault="00A2583B" w:rsidP="00905860">
      <w:pPr>
        <w:ind w:left="1080"/>
        <w:rPr>
          <w:rFonts w:ascii="Times New Roman" w:hAnsi="Times New Roman" w:cs="Times New Roman"/>
          <w:sz w:val="32"/>
          <w:szCs w:val="32"/>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3783C">
      <w:pPr>
        <w:ind w:left="1080"/>
        <w:rPr>
          <w:rFonts w:ascii="Times New Roman" w:hAnsi="Times New Roman" w:cs="Times New Roman"/>
          <w:b/>
          <w:bCs/>
          <w:i/>
          <w:iCs/>
          <w:sz w:val="56"/>
          <w:szCs w:val="56"/>
        </w:rPr>
      </w:pPr>
    </w:p>
    <w:p w:rsidR="00A2583B" w:rsidRDefault="00A2583B" w:rsidP="006B3143">
      <w:pPr>
        <w:rPr>
          <w:rFonts w:ascii="Times New Roman" w:hAnsi="Times New Roman" w:cs="Times New Roman"/>
          <w:b/>
          <w:bCs/>
          <w:i/>
          <w:iCs/>
          <w:sz w:val="96"/>
          <w:szCs w:val="96"/>
        </w:rPr>
      </w:pPr>
    </w:p>
    <w:p w:rsidR="00A2583B" w:rsidRDefault="00A2583B" w:rsidP="006B3143">
      <w:pPr>
        <w:rPr>
          <w:rFonts w:ascii="Times New Roman" w:hAnsi="Times New Roman" w:cs="Times New Roman"/>
          <w:b/>
          <w:bCs/>
          <w:i/>
          <w:iCs/>
          <w:sz w:val="96"/>
          <w:szCs w:val="96"/>
        </w:rPr>
      </w:pPr>
    </w:p>
    <w:p w:rsidR="00A2583B" w:rsidRPr="006B3143" w:rsidRDefault="00A2583B" w:rsidP="006B3143">
      <w:pPr>
        <w:jc w:val="center"/>
        <w:rPr>
          <w:rFonts w:ascii="Times New Roman" w:hAnsi="Times New Roman" w:cs="Times New Roman"/>
          <w:b/>
          <w:bCs/>
          <w:i/>
          <w:iCs/>
          <w:sz w:val="96"/>
          <w:szCs w:val="96"/>
        </w:rPr>
      </w:pPr>
      <w:r w:rsidRPr="006B3143">
        <w:rPr>
          <w:rFonts w:ascii="Times New Roman" w:hAnsi="Times New Roman" w:cs="Times New Roman"/>
          <w:b/>
          <w:bCs/>
          <w:i/>
          <w:iCs/>
          <w:sz w:val="96"/>
          <w:szCs w:val="96"/>
        </w:rPr>
        <w:t xml:space="preserve">Стихи </w:t>
      </w:r>
      <w:r>
        <w:rPr>
          <w:rFonts w:ascii="Times New Roman" w:hAnsi="Times New Roman" w:cs="Times New Roman"/>
          <w:b/>
          <w:bCs/>
          <w:i/>
          <w:iCs/>
          <w:sz w:val="96"/>
          <w:szCs w:val="96"/>
        </w:rPr>
        <w:t xml:space="preserve">для </w:t>
      </w:r>
      <w:r w:rsidRPr="006B3143">
        <w:rPr>
          <w:rFonts w:ascii="Times New Roman" w:hAnsi="Times New Roman" w:cs="Times New Roman"/>
          <w:b/>
          <w:bCs/>
          <w:i/>
          <w:iCs/>
          <w:sz w:val="96"/>
          <w:szCs w:val="96"/>
        </w:rPr>
        <w:t>внучат</w:t>
      </w:r>
    </w:p>
    <w:p w:rsidR="00A2583B" w:rsidRPr="008C3149" w:rsidRDefault="00A2583B" w:rsidP="006B3143">
      <w:pPr>
        <w:ind w:left="1080"/>
        <w:jc w:val="center"/>
        <w:rPr>
          <w:rFonts w:ascii="Times New Roman" w:hAnsi="Times New Roman" w:cs="Times New Roman"/>
          <w:b/>
          <w:bCs/>
          <w:i/>
          <w:iCs/>
          <w:sz w:val="56"/>
          <w:szCs w:val="56"/>
        </w:rPr>
      </w:pPr>
      <w:r w:rsidRPr="008C3149">
        <w:rPr>
          <w:rFonts w:ascii="Times New Roman" w:hAnsi="Times New Roman" w:cs="Times New Roman"/>
          <w:b/>
          <w:bCs/>
          <w:i/>
          <w:iCs/>
          <w:sz w:val="56"/>
          <w:szCs w:val="56"/>
        </w:rPr>
        <w:t>1978-1981 г.</w:t>
      </w:r>
    </w:p>
    <w:p w:rsidR="00A2583B" w:rsidRPr="00A227CC" w:rsidRDefault="00A2583B" w:rsidP="00A227CC">
      <w:pPr>
        <w:ind w:left="1080"/>
        <w:rPr>
          <w:rFonts w:ascii="Times New Roman" w:hAnsi="Times New Roman" w:cs="Times New Roman"/>
          <w:b/>
          <w:bCs/>
          <w:i/>
          <w:iCs/>
          <w:sz w:val="56"/>
          <w:szCs w:val="56"/>
        </w:rPr>
      </w:pPr>
      <w:r>
        <w:rPr>
          <w:noProof/>
          <w:lang w:eastAsia="ru-RU"/>
        </w:rPr>
        <w:pict>
          <v:shape id="_x0000_s1030" type="#_x0000_t75" style="position:absolute;left:0;text-align:left;margin-left:378pt;margin-top:9pt;width:92pt;height:77pt;rotation:-22286018fd;z-index:-251659264"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Default="00A2583B" w:rsidP="008C3149">
      <w:pPr>
        <w:ind w:left="1980"/>
        <w:rPr>
          <w:rFonts w:ascii="Times New Roman" w:hAnsi="Times New Roman" w:cs="Times New Roman"/>
          <w:b/>
          <w:bCs/>
          <w:i/>
          <w:iCs/>
          <w:sz w:val="32"/>
          <w:szCs w:val="32"/>
        </w:rPr>
      </w:pPr>
    </w:p>
    <w:p w:rsidR="00A2583B" w:rsidRDefault="00A2583B" w:rsidP="008C3149">
      <w:pPr>
        <w:ind w:left="1980"/>
        <w:rPr>
          <w:rFonts w:ascii="Times New Roman" w:hAnsi="Times New Roman" w:cs="Times New Roman"/>
          <w:b/>
          <w:bCs/>
          <w:i/>
          <w:iCs/>
          <w:sz w:val="32"/>
          <w:szCs w:val="32"/>
        </w:rPr>
      </w:pPr>
    </w:p>
    <w:p w:rsidR="00A2583B" w:rsidRDefault="00A2583B" w:rsidP="008C3149">
      <w:pPr>
        <w:ind w:left="1980"/>
        <w:rPr>
          <w:rFonts w:ascii="Times New Roman" w:hAnsi="Times New Roman" w:cs="Times New Roman"/>
          <w:b/>
          <w:bCs/>
          <w:i/>
          <w:iCs/>
          <w:sz w:val="32"/>
          <w:szCs w:val="32"/>
        </w:rPr>
      </w:pPr>
    </w:p>
    <w:p w:rsidR="00A2583B" w:rsidRDefault="00A2583B" w:rsidP="008C3149">
      <w:pPr>
        <w:ind w:left="1980"/>
        <w:rPr>
          <w:rFonts w:ascii="Times New Roman" w:hAnsi="Times New Roman" w:cs="Times New Roman"/>
          <w:b/>
          <w:bCs/>
          <w:i/>
          <w:iCs/>
          <w:sz w:val="32"/>
          <w:szCs w:val="32"/>
        </w:rPr>
      </w:pPr>
    </w:p>
    <w:p w:rsidR="00A2583B" w:rsidRDefault="00A2583B" w:rsidP="008C3149">
      <w:pPr>
        <w:ind w:left="1980"/>
        <w:rPr>
          <w:rFonts w:ascii="Times New Roman" w:hAnsi="Times New Roman" w:cs="Times New Roman"/>
          <w:b/>
          <w:bCs/>
          <w:i/>
          <w:iCs/>
          <w:sz w:val="32"/>
          <w:szCs w:val="32"/>
        </w:rPr>
      </w:pPr>
    </w:p>
    <w:p w:rsidR="00A2583B" w:rsidRPr="00D915A6" w:rsidRDefault="00A2583B" w:rsidP="008C3149">
      <w:pPr>
        <w:ind w:left="1980"/>
        <w:rPr>
          <w:rFonts w:ascii="Times New Roman" w:hAnsi="Times New Roman" w:cs="Times New Roman"/>
          <w:sz w:val="32"/>
          <w:szCs w:val="32"/>
        </w:rPr>
      </w:pPr>
      <w:r w:rsidRPr="00127AC7">
        <w:rPr>
          <w:rFonts w:ascii="Times New Roman" w:hAnsi="Times New Roman" w:cs="Times New Roman"/>
          <w:b/>
          <w:bCs/>
          <w:i/>
          <w:iCs/>
          <w:sz w:val="32"/>
          <w:szCs w:val="32"/>
        </w:rPr>
        <w:t>Стихи для внучат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глазах твоих и солнышко, и дождик,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поцелую грустные глазки твои…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Носик мой, курносик мой,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Вытри свои слезки,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Улыбнись скорей, родной,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Солнышку в березках.</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Приласкай березоньку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Нежную подружку,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Золотые косоньки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берестяной стружке.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Поцелуй доверчиво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Сладко маму в глазки,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Ссориться нам нечего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Почитаем сказки…</w:t>
      </w:r>
    </w:p>
    <w:p w:rsidR="00A2583B" w:rsidRDefault="00A2583B" w:rsidP="00632F30">
      <w:pPr>
        <w:spacing w:after="0" w:line="240" w:lineRule="auto"/>
        <w:ind w:left="1980"/>
        <w:rPr>
          <w:rFonts w:ascii="Times New Roman" w:hAnsi="Times New Roman" w:cs="Times New Roman"/>
          <w:b/>
          <w:bCs/>
          <w:i/>
          <w:iCs/>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 xml:space="preserve"> Репка</w:t>
      </w:r>
    </w:p>
    <w:p w:rsidR="00A2583B" w:rsidRPr="00127AC7" w:rsidRDefault="00A2583B" w:rsidP="00632F30">
      <w:pPr>
        <w:spacing w:after="0" w:line="240" w:lineRule="auto"/>
        <w:ind w:left="1980"/>
        <w:rPr>
          <w:rFonts w:ascii="Times New Roman" w:hAnsi="Times New Roman" w:cs="Times New Roman"/>
          <w:b/>
          <w:bCs/>
          <w:i/>
          <w:iCs/>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 морем -океаном,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 синью дальних гор,</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на грядке, за бурьяном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Сеял репу дед Егор.</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Репка выросла чудная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Вровень с крышею избы,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листва, в узор, резная,</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Стебли, что твои столбы.</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Тянет репку, что есть мочи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Дед, чтоб внучку угостить.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Репка вылезать не хочет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Бабку кличет – пособить.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Дед да бабка дерзкий овощ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Тянут из последних сил,</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Внучка кинулась на помощь-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помог им внучкин пыл.</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Внучка Жучку окликает,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Тянут репку вчетвером,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Вслед за Жучкой прибегает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Кошка – тянут впятером.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Приглашает кошка мышку: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 Другом будь нам, помоги,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Угостим кусочком пышки,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Пригласим на пироги».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Мышка пискнула согласно,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Тянут репку вшестером.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Вот и вытащили ясный,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Рыжий овощ - на порог.</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Вечерком дед, бабка, внучка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столом сидят рядком,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под лавкой кошка с Жучкой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 мышонок – ждут ладком.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пошло здесь угощенье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Репка пареная – сласть!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еда, а объеденье,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 кусочку не пропасть!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за морем – океаном….</w:t>
      </w:r>
    </w:p>
    <w:p w:rsidR="00A2583B" w:rsidRDefault="00A2583B" w:rsidP="00A227CC">
      <w:pPr>
        <w:spacing w:after="0" w:line="240" w:lineRule="auto"/>
        <w:ind w:left="1980"/>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Лягушата</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болотце под листом,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Квакая призывно,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Лягушата строят дом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 стеблей и тины.</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Хвастаются – ква-ква-ква,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Будем жить чудесно,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Ква-ква-ква – свежа листва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теплом небесным.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успели обновить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Домик новосельем,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Цапли начали кружить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берег сели.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Вмиг приметила одна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Призакрытым оком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Лапка длинная видна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тине, недалеко.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успели квакнуть – ква,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Закачалася  листва,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Опустел домишко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Бедных хвастунишек!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болотце под листом…</w:t>
      </w:r>
    </w:p>
    <w:p w:rsidR="00A2583B" w:rsidRDefault="00A2583B" w:rsidP="00632F30">
      <w:pPr>
        <w:spacing w:after="0" w:line="240" w:lineRule="auto"/>
        <w:ind w:left="1980"/>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Козлята</w:t>
      </w:r>
    </w:p>
    <w:p w:rsidR="00A2583B" w:rsidRPr="00127AC7" w:rsidRDefault="00A2583B" w:rsidP="00632F30">
      <w:pPr>
        <w:spacing w:after="0" w:line="240" w:lineRule="auto"/>
        <w:ind w:left="1980"/>
        <w:rPr>
          <w:rFonts w:ascii="Times New Roman" w:hAnsi="Times New Roman" w:cs="Times New Roman"/>
          <w:b/>
          <w:bCs/>
          <w:i/>
          <w:iCs/>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Проклюнулися рожки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беленьких козлят,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Житья не стало кошкам,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Бодают всех подряд.</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Дерутся  забияки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Друг с другом целый день.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Смеется дед: «Вояки,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Неужто вам не лень,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 вы храбры, но только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маминой спины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лесу дремучем волки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Сильны и голодны.</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кусты не убегайте,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Деритесь у ворот.»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 впрок совет, представьте,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Упрямым - не идет.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пылу горячих схваток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Умчались в темный лес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больше тех козляток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Никто не видел здесь… </w:t>
      </w:r>
    </w:p>
    <w:p w:rsidR="00A2583B" w:rsidRDefault="00A2583B" w:rsidP="00D915A6">
      <w:pPr>
        <w:spacing w:after="0" w:line="240" w:lineRule="auto"/>
        <w:ind w:left="1980"/>
        <w:rPr>
          <w:rFonts w:ascii="Times New Roman" w:hAnsi="Times New Roman" w:cs="Times New Roman"/>
          <w:sz w:val="32"/>
          <w:szCs w:val="32"/>
        </w:rPr>
      </w:pPr>
    </w:p>
    <w:p w:rsidR="00A2583B" w:rsidRPr="00905860" w:rsidRDefault="00A2583B" w:rsidP="00D915A6">
      <w:pPr>
        <w:spacing w:after="0" w:line="240" w:lineRule="auto"/>
        <w:ind w:left="1980"/>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Зайчишка</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Теплый дождик - кап-кап</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Стукнул в лоб зайчишку,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 жалея длинных лап</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Убежал трусишка.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Прибежал к зайчихе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Виноватый, тихий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Кто-то там дерется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 лесным болотцем!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Нет, и вовсе я - не трус!</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Лишь немножечко боюсь.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Теплый дождик кап-кап…</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w:t>
      </w: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Звездочка</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Синеглазка-звездочка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небо взошла,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пушистом облачке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детям поплыла,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Весело смеялась,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Лучиком звенела,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ребятам малым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Тихо песни пела.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Пела, напевала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Ласково на ушко,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глазки целовала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Малышей послушных.</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Тихо на руки брала,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звездам на небо несла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качать - качала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месяце-качалке.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Синеглазка-звездочка…</w:t>
      </w:r>
    </w:p>
    <w:p w:rsidR="00A2583B"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Росинки</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листах осинки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Маковкам – росинкам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Неуютно спать,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листиком дрожать,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средь мягких лопухов</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Сладко спать -  до петухов.</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Петя звонко пропоёт,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Солнце на небо взойдет.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они с листочка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Спрячутся под кочку.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Соберут веселый круг</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 росинок – из подруг,</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Побегут ручьями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 синей речке Каме.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листах осинки…</w:t>
      </w:r>
    </w:p>
    <w:p w:rsidR="00A2583B" w:rsidRPr="00905860"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sz w:val="32"/>
          <w:szCs w:val="32"/>
        </w:rPr>
      </w:pPr>
    </w:p>
    <w:p w:rsidR="00A2583B" w:rsidRPr="00127AC7" w:rsidRDefault="00A2583B" w:rsidP="00D915A6">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Волшебный лучик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Звездочка – малютка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Из-за синей тучи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ладони Людке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Уронила лучик.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Словно фея в сказке,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С ним она играла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Закрывала глазки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Лютикам усталым,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Глазки закрывала,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Ласково шептала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Спи- усни, цветочек,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Доброй тебе ночи.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так плачет горько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 душистой кашки?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 на алой зорьке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Выпал из кармашка.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Лучик-недотрога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Стал ночной росою,</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Ты его потрогай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Ножкою босою,</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потрогай, попляши,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Свои глазки осуши,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Завтра из-за тучи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Снова глянет лучик.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Звездочка – малютка…</w:t>
      </w:r>
    </w:p>
    <w:p w:rsidR="00A2583B"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Дождик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Дождик скачет проливной,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горох, из тучи,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Расшалился озорной,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Всех ребят измучил.</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Брызжет, как нарочно,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Крупной каплей сочно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на губы, и на лоб</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Шлеп да шлеп, шлеп да шлеп.</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Шалуна я обману,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Синий зонтик разверну.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теперь покружит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блестящим лужам…</w:t>
      </w:r>
    </w:p>
    <w:p w:rsidR="00A2583B"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b/>
          <w:bCs/>
          <w:i/>
          <w:iCs/>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Перевертыши</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Лошадь прыгает по ветке,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Рыба плавает в конфетке.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что-то здесь не так,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мне скажет, нужно – как?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Лошадь мчит по борозде,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Рыба плавает в воде.</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Кошка гавкает на пса,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Замяукала лиса.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что-то здесь не так,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мне скажет, нужно – как?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Кошка фыркнула на пса,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Тонко тявкает лиса.</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небе плещет рыба-кит,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Ослик в озере сидит.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что-то здесь не так,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мне скажет, нужно – как?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море плещет рыба кит,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горе осел бежит.</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Мальчик плавает в песке,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Козы бродят по реке.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что-то здесь не так,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мне скажет, нужно – как?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Мальчик плавает в реке,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Козы бродят на песке.</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деревьям скачут волки,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Белки колются иголкой.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Если что-то здесь не так,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Кто мне скажет, нужно – как?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 тропинке скачут волки,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Еж запрятался в иголки.</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 играйки поиграли,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Угадайки отгадали.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Молодцы!</w:t>
      </w:r>
    </w:p>
    <w:p w:rsidR="00A2583B"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b/>
          <w:bCs/>
          <w:i/>
          <w:iCs/>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Дождик</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Дождик, дождик – водолей,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Тоненькие ножки.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Эй, дружочек, веселей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Прыгай по дорожке.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попрыгай, поскачи,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тропинки намочи,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Вымой у воробушка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Серенькое перышко,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Вымой у хохлатки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Желтенькие лапки,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у наших, у ребят,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Вымой чисто детский сад.</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Дождик, дождик – водолей…</w:t>
      </w:r>
    </w:p>
    <w:p w:rsidR="00A2583B" w:rsidRDefault="00A2583B" w:rsidP="00632F30">
      <w:pPr>
        <w:spacing w:after="0" w:line="240" w:lineRule="auto"/>
        <w:ind w:left="1980"/>
        <w:rPr>
          <w:rFonts w:ascii="Times New Roman" w:hAnsi="Times New Roman" w:cs="Times New Roman"/>
          <w:b/>
          <w:bCs/>
          <w:i/>
          <w:iCs/>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Маленькая ученица</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Спят игрушки в группе старшей,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Снятся сны им грустные,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Кукле, маленькой Наташе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Угощенья вкусные,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Снится кукле, будто Лена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дочки с ней играет,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костюмчик мыльной пеной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Чисто ей стирает.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 Аленке грустно также,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вздохнет украдкой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рисует карандашик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Палочки в тетрадке…</w:t>
      </w:r>
    </w:p>
    <w:p w:rsidR="00A2583B" w:rsidRDefault="00A2583B" w:rsidP="00D915A6">
      <w:pPr>
        <w:spacing w:after="0" w:line="240" w:lineRule="auto"/>
        <w:rPr>
          <w:rFonts w:ascii="Times New Roman" w:hAnsi="Times New Roman" w:cs="Times New Roman"/>
          <w:sz w:val="32"/>
          <w:szCs w:val="32"/>
        </w:rPr>
      </w:pPr>
    </w:p>
    <w:p w:rsidR="00A2583B" w:rsidRPr="00905860" w:rsidRDefault="00A2583B" w:rsidP="00D915A6">
      <w:pPr>
        <w:spacing w:after="0" w:line="240" w:lineRule="auto"/>
        <w:rPr>
          <w:rFonts w:ascii="Times New Roman" w:hAnsi="Times New Roman" w:cs="Times New Roman"/>
          <w:sz w:val="32"/>
          <w:szCs w:val="32"/>
        </w:rPr>
      </w:pPr>
    </w:p>
    <w:p w:rsidR="00A2583B" w:rsidRPr="00127AC7" w:rsidRDefault="00A2583B" w:rsidP="00632F30">
      <w:pPr>
        <w:spacing w:after="0" w:line="240" w:lineRule="auto"/>
        <w:ind w:left="1980"/>
        <w:rPr>
          <w:rFonts w:ascii="Times New Roman" w:hAnsi="Times New Roman" w:cs="Times New Roman"/>
          <w:b/>
          <w:bCs/>
          <w:i/>
          <w:iCs/>
          <w:sz w:val="32"/>
          <w:szCs w:val="32"/>
        </w:rPr>
      </w:pPr>
      <w:r w:rsidRPr="00127AC7">
        <w:rPr>
          <w:rFonts w:ascii="Times New Roman" w:hAnsi="Times New Roman" w:cs="Times New Roman"/>
          <w:b/>
          <w:bCs/>
          <w:i/>
          <w:iCs/>
          <w:sz w:val="32"/>
          <w:szCs w:val="32"/>
        </w:rPr>
        <w:t>В школу</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Наш самый добрый детский сад,</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Тебя мы с грустью покидаем.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Ждет школа выросших ребят,</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Учеба в школе непростая.</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стали старше на весну,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Нас ждут тетради, ручки, книги,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Но не забудем - ни одну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куклу и тебя, Топтыгин.</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Ах, мишка, милый дуралей,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бусинками глаз сияешь.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Теперь своих учителей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в группе уж не повстречаешь.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косолапый, не грусти,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детский сад не позабудем.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Ты нас немножечко прости.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реже приходить к вам будем.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И на прощанье скажем так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Все, нас растившие, прощайте,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Вас разлюбить – нельзя никак!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с вами встретимся - на сайте…</w:t>
      </w:r>
    </w:p>
    <w:p w:rsidR="00A2583B" w:rsidRDefault="00A2583B" w:rsidP="00632F30">
      <w:pPr>
        <w:spacing w:after="0" w:line="240" w:lineRule="auto"/>
        <w:ind w:left="1980"/>
        <w:rPr>
          <w:rFonts w:ascii="Times New Roman" w:hAnsi="Times New Roman" w:cs="Times New Roman"/>
          <w:sz w:val="32"/>
          <w:szCs w:val="32"/>
        </w:rPr>
      </w:pPr>
    </w:p>
    <w:p w:rsidR="00A2583B" w:rsidRPr="005A42A7" w:rsidRDefault="00A2583B" w:rsidP="00632F30">
      <w:pPr>
        <w:spacing w:after="0" w:line="240" w:lineRule="auto"/>
        <w:ind w:left="1980"/>
        <w:rPr>
          <w:rFonts w:ascii="Times New Roman" w:hAnsi="Times New Roman" w:cs="Times New Roman"/>
          <w:b/>
          <w:bCs/>
          <w:i/>
          <w:iCs/>
          <w:sz w:val="32"/>
          <w:szCs w:val="32"/>
        </w:rPr>
      </w:pPr>
      <w:r w:rsidRPr="005A42A7">
        <w:rPr>
          <w:rFonts w:ascii="Times New Roman" w:hAnsi="Times New Roman" w:cs="Times New Roman"/>
          <w:b/>
          <w:bCs/>
          <w:i/>
          <w:iCs/>
          <w:sz w:val="32"/>
          <w:szCs w:val="32"/>
        </w:rPr>
        <w:t>Провожаем в школу</w:t>
      </w:r>
    </w:p>
    <w:p w:rsidR="00A2583B" w:rsidRPr="00905860"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вам завидуем немножко,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школа ждет вас в первый раз,</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вас увидим всех в окошко,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вы спешите в первый класс.</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вспомним, как играли дружно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 кошки-мышки, в зоосад.</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Нам очень нужно, очень нужно,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Чтоб не забыли вы детсад.</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приходили в гости снова,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Как наши верные друзья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Ведь, старый друг – двух лучше новых,</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дружбы забывать нельзя.</w:t>
      </w:r>
    </w:p>
    <w:p w:rsidR="00A2583B" w:rsidRDefault="00A2583B" w:rsidP="00D915A6">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Мы вам завидуем немножко…</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Зеленые лучи –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На елях так колючи,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Зеленые лучи,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сказочные ключики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зимнего дворца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хрустящими морозами,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От синего ларца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 несбывшимися грезами.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Метелями искристыми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Тропинки все заснежило.</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Лучи, как звуки скрипок,</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Мечтою губы нежат нам,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Под звонкий хохот вьюги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 стынущие ночи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Целуют колко руки,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Чуть горько, но не очень.</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вздрагивают в пальцах</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сыплются на плечи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Лучи – ключи от ларца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С Надеждой человечьей… </w:t>
      </w:r>
    </w:p>
    <w:p w:rsidR="00A2583B" w:rsidRDefault="00A2583B" w:rsidP="00632F30">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Звезде однажды расскажу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Мечты заснеженную сказку,</w:t>
      </w:r>
    </w:p>
    <w:p w:rsidR="00A2583B" w:rsidRPr="00905860" w:rsidRDefault="00A2583B" w:rsidP="00632F30">
      <w:pPr>
        <w:spacing w:after="0" w:line="240" w:lineRule="auto"/>
        <w:ind w:left="1980"/>
        <w:rPr>
          <w:rFonts w:ascii="Times New Roman" w:hAnsi="Times New Roman" w:cs="Times New Roman"/>
          <w:sz w:val="32"/>
          <w:szCs w:val="32"/>
        </w:rPr>
      </w:pPr>
      <w:r>
        <w:rPr>
          <w:rFonts w:ascii="Times New Roman" w:hAnsi="Times New Roman" w:cs="Times New Roman"/>
          <w:sz w:val="32"/>
          <w:szCs w:val="32"/>
        </w:rPr>
        <w:t>И жизни ветрен</w:t>
      </w:r>
      <w:r w:rsidRPr="00905860">
        <w:rPr>
          <w:rFonts w:ascii="Times New Roman" w:hAnsi="Times New Roman" w:cs="Times New Roman"/>
          <w:sz w:val="32"/>
          <w:szCs w:val="32"/>
        </w:rPr>
        <w:t>ую ласку,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Как елку светом обряжу.</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Пусть чуть горчит моя хвоинка,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Что свежестью лесной полна.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Луны округлая тычинка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Уже взошла, уже видна.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Чуть колется – лишь по природе,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И боль– мгновенна и ясна–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Ни во саду, ни в огороде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Та ель растёт–в виденьях сна…</w:t>
      </w:r>
    </w:p>
    <w:p w:rsidR="00A2583B" w:rsidRDefault="00A2583B" w:rsidP="00D915A6">
      <w:pPr>
        <w:spacing w:after="0" w:line="240" w:lineRule="auto"/>
        <w:ind w:left="1980"/>
        <w:rPr>
          <w:rFonts w:ascii="Times New Roman" w:hAnsi="Times New Roman" w:cs="Times New Roman"/>
          <w:sz w:val="32"/>
          <w:szCs w:val="32"/>
        </w:rPr>
      </w:pP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w:t>
      </w:r>
    </w:p>
    <w:p w:rsidR="00A2583B" w:rsidRDefault="00A2583B" w:rsidP="00632F30">
      <w:pPr>
        <w:spacing w:after="0" w:line="240" w:lineRule="auto"/>
        <w:ind w:left="1980"/>
        <w:rPr>
          <w:rFonts w:ascii="Times New Roman" w:hAnsi="Times New Roman" w:cs="Times New Roman"/>
          <w:sz w:val="32"/>
          <w:szCs w:val="32"/>
        </w:rPr>
      </w:pP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Нежный мой, ласковый,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Детонька, сказка моя,</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Сказка моя  закатная,</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Сердцу - отрадная.</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Взгляд твой доверчивый,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Солнцем  просвеченный.</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Облачко грусти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В душу не пустим.</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Жизнью гонимые,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Очень ранимые</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Детства глаза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Смех и слеза.</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Дай, поцелую</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Слёзки на глазках,</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 xml:space="preserve">Выгоним злую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Грусть мы из сказки.</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Сказку доскажем –</w:t>
      </w:r>
    </w:p>
    <w:p w:rsidR="00A2583B" w:rsidRPr="00905860"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Спать тихо ляжем.</w:t>
      </w:r>
    </w:p>
    <w:p w:rsidR="00A2583B" w:rsidRDefault="00A2583B" w:rsidP="00632F30">
      <w:pPr>
        <w:spacing w:after="0" w:line="240" w:lineRule="auto"/>
        <w:ind w:left="1980"/>
        <w:rPr>
          <w:rFonts w:ascii="Times New Roman" w:hAnsi="Times New Roman" w:cs="Times New Roman"/>
          <w:sz w:val="32"/>
          <w:szCs w:val="32"/>
        </w:rPr>
      </w:pPr>
      <w:r w:rsidRPr="00905860">
        <w:rPr>
          <w:rFonts w:ascii="Times New Roman" w:hAnsi="Times New Roman" w:cs="Times New Roman"/>
          <w:sz w:val="32"/>
          <w:szCs w:val="32"/>
        </w:rPr>
        <w:t>Спокойной ночи, родной…</w:t>
      </w:r>
    </w:p>
    <w:p w:rsidR="00A2583B" w:rsidRDefault="00A2583B" w:rsidP="00087624">
      <w:pPr>
        <w:spacing w:after="0" w:line="240" w:lineRule="auto"/>
        <w:ind w:left="1080"/>
        <w:rPr>
          <w:rFonts w:ascii="Times New Roman" w:hAnsi="Times New Roman" w:cs="Times New Roman"/>
          <w:sz w:val="32"/>
          <w:szCs w:val="32"/>
        </w:rPr>
      </w:pPr>
    </w:p>
    <w:p w:rsidR="00A2583B" w:rsidRPr="00905860" w:rsidRDefault="00A2583B" w:rsidP="00087624">
      <w:pPr>
        <w:spacing w:after="0" w:line="240" w:lineRule="auto"/>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r>
        <w:rPr>
          <w:noProof/>
          <w:lang w:eastAsia="ru-RU"/>
        </w:rPr>
        <w:pict>
          <v:shape id="_x0000_s1031" type="#_x0000_t75" style="position:absolute;left:0;text-align:left;margin-left:4in;margin-top:2.25pt;width:92pt;height:77pt;rotation:-12190558fd;z-index:-251662336"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Pr="00905860" w:rsidRDefault="00A2583B" w:rsidP="00905860">
      <w:pPr>
        <w:ind w:left="1080"/>
        <w:rPr>
          <w:rFonts w:ascii="Times New Roman" w:hAnsi="Times New Roman" w:cs="Times New Roman"/>
          <w:sz w:val="32"/>
          <w:szCs w:val="32"/>
        </w:rPr>
      </w:pPr>
      <w:r>
        <w:rPr>
          <w:noProof/>
          <w:lang w:eastAsia="ru-RU"/>
        </w:rPr>
        <w:pict>
          <v:shape id="_x0000_s1032" type="#_x0000_t75" style="position:absolute;left:0;text-align:left;margin-left:-90pt;margin-top:-18pt;width:638.5pt;height:1160.05pt;z-index:-251656192">
            <v:imagedata r:id="rId10" o:title=""/>
            <w10:wrap side="left"/>
          </v:shape>
        </w:pict>
      </w:r>
    </w:p>
    <w:p w:rsidR="00A2583B" w:rsidRPr="00905860"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Pr="00905860" w:rsidRDefault="00A2583B" w:rsidP="00905860">
      <w:pPr>
        <w:ind w:left="1080"/>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p>
    <w:p w:rsidR="00A2583B" w:rsidRDefault="00A2583B" w:rsidP="006B3143">
      <w:pPr>
        <w:rPr>
          <w:rFonts w:ascii="Times New Roman" w:hAnsi="Times New Roman" w:cs="Times New Roman"/>
          <w:sz w:val="32"/>
          <w:szCs w:val="32"/>
        </w:rPr>
      </w:pPr>
    </w:p>
    <w:p w:rsidR="00A2583B" w:rsidRDefault="00A2583B" w:rsidP="00905860">
      <w:pPr>
        <w:ind w:left="1080"/>
        <w:rPr>
          <w:rFonts w:ascii="Times New Roman" w:hAnsi="Times New Roman" w:cs="Times New Roman"/>
          <w:sz w:val="32"/>
          <w:szCs w:val="32"/>
        </w:rPr>
      </w:pPr>
      <w:r>
        <w:rPr>
          <w:noProof/>
          <w:lang w:eastAsia="ru-RU"/>
        </w:rPr>
        <w:pict>
          <v:shape id="_x0000_s1033" type="#_x0000_t75" style="position:absolute;left:0;text-align:left;margin-left:315pt;margin-top:9pt;width:92pt;height:77pt;rotation:-23727049fd;z-index:-251660288"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Default="00A2583B" w:rsidP="00365A09">
      <w:pPr>
        <w:autoSpaceDE w:val="0"/>
        <w:autoSpaceDN w:val="0"/>
        <w:adjustRightInd w:val="0"/>
        <w:spacing w:after="0" w:line="360" w:lineRule="auto"/>
        <w:jc w:val="right"/>
        <w:textAlignment w:val="center"/>
        <w:rPr>
          <w:rFonts w:ascii="Times New Roman" w:hAnsi="Times New Roman" w:cs="Times New Roman"/>
          <w:i/>
          <w:iCs/>
          <w:color w:val="000000"/>
          <w:sz w:val="32"/>
          <w:szCs w:val="32"/>
        </w:rPr>
      </w:pPr>
    </w:p>
    <w:p w:rsidR="00A2583B" w:rsidRDefault="00A2583B" w:rsidP="00D4751B">
      <w:pPr>
        <w:autoSpaceDE w:val="0"/>
        <w:autoSpaceDN w:val="0"/>
        <w:adjustRightInd w:val="0"/>
        <w:spacing w:after="0" w:line="360" w:lineRule="auto"/>
        <w:jc w:val="right"/>
        <w:textAlignment w:val="center"/>
        <w:rPr>
          <w:rFonts w:ascii="Times New Roman" w:hAnsi="Times New Roman" w:cs="Times New Roman"/>
          <w:i/>
          <w:iCs/>
          <w:color w:val="000000"/>
          <w:sz w:val="32"/>
          <w:szCs w:val="32"/>
        </w:rPr>
      </w:pPr>
    </w:p>
    <w:p w:rsidR="00A2583B" w:rsidRDefault="00A2583B" w:rsidP="00D915A6">
      <w:pPr>
        <w:autoSpaceDE w:val="0"/>
        <w:autoSpaceDN w:val="0"/>
        <w:adjustRightInd w:val="0"/>
        <w:spacing w:after="0" w:line="240" w:lineRule="auto"/>
        <w:jc w:val="right"/>
        <w:textAlignment w:val="center"/>
        <w:rPr>
          <w:rFonts w:ascii="Times New Roman" w:hAnsi="Times New Roman" w:cs="Times New Roman"/>
          <w:i/>
          <w:iCs/>
          <w:color w:val="000000"/>
          <w:sz w:val="32"/>
          <w:szCs w:val="32"/>
        </w:rPr>
      </w:pPr>
      <w:r w:rsidRPr="00905860">
        <w:rPr>
          <w:rFonts w:ascii="Times New Roman" w:hAnsi="Times New Roman" w:cs="Times New Roman"/>
          <w:i/>
          <w:iCs/>
          <w:color w:val="000000"/>
          <w:sz w:val="32"/>
          <w:szCs w:val="32"/>
        </w:rPr>
        <w:t>Сыну моему любимому</w:t>
      </w:r>
    </w:p>
    <w:p w:rsidR="00A2583B" w:rsidRPr="00905860" w:rsidRDefault="00A2583B" w:rsidP="00D915A6">
      <w:pPr>
        <w:autoSpaceDE w:val="0"/>
        <w:autoSpaceDN w:val="0"/>
        <w:adjustRightInd w:val="0"/>
        <w:spacing w:after="0" w:line="240" w:lineRule="auto"/>
        <w:jc w:val="right"/>
        <w:textAlignment w:val="center"/>
        <w:rPr>
          <w:rFonts w:ascii="Times New Roman" w:hAnsi="Times New Roman" w:cs="Times New Roman"/>
          <w:i/>
          <w:iCs/>
          <w:color w:val="000000"/>
          <w:sz w:val="32"/>
          <w:szCs w:val="32"/>
        </w:rPr>
      </w:pPr>
      <w:r w:rsidRPr="00905860">
        <w:rPr>
          <w:rFonts w:ascii="Times New Roman" w:hAnsi="Times New Roman" w:cs="Times New Roman"/>
          <w:i/>
          <w:iCs/>
          <w:color w:val="000000"/>
          <w:sz w:val="32"/>
          <w:szCs w:val="32"/>
        </w:rPr>
        <w:t>и единственному посвящаю.</w:t>
      </w:r>
    </w:p>
    <w:p w:rsidR="00A2583B" w:rsidRPr="00905860" w:rsidRDefault="00A2583B" w:rsidP="005A42A7">
      <w:pPr>
        <w:autoSpaceDE w:val="0"/>
        <w:autoSpaceDN w:val="0"/>
        <w:adjustRightInd w:val="0"/>
        <w:spacing w:after="0" w:line="360" w:lineRule="auto"/>
        <w:jc w:val="center"/>
        <w:textAlignment w:val="center"/>
        <w:rPr>
          <w:rFonts w:ascii="Times New Roman" w:hAnsi="Times New Roman" w:cs="Times New Roman"/>
          <w:color w:val="000000"/>
          <w:sz w:val="32"/>
          <w:szCs w:val="32"/>
        </w:rPr>
      </w:pPr>
      <w:r w:rsidRPr="00905860">
        <w:rPr>
          <w:rFonts w:ascii="Times New Roman" w:hAnsi="Times New Roman" w:cs="Times New Roman"/>
          <w:b/>
          <w:bCs/>
          <w:i/>
          <w:iCs/>
          <w:color w:val="000000"/>
          <w:sz w:val="32"/>
          <w:szCs w:val="32"/>
        </w:rPr>
        <w:t>ПОСЛЕСЛОВИЕ</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Есть крыша над головой. – До завтра!</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Есть кусок хлеба на столе. – До завтра!</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До завтра – это,  когда растишь сына - без будущего.</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Есть звёзды над головой. – Прощай - навсегда!</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Есть старость и бессилие. – Прощай – навсегда!</w:t>
      </w:r>
    </w:p>
    <w:p w:rsidR="00A2583B" w:rsidRPr="00905860" w:rsidRDefault="00A2583B" w:rsidP="00632F30">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 xml:space="preserve">Навсегда – это, когда не для кого жить… </w:t>
      </w:r>
    </w:p>
    <w:p w:rsidR="00A2583B" w:rsidRPr="00905860" w:rsidRDefault="00A2583B" w:rsidP="00D915A6">
      <w:pPr>
        <w:autoSpaceDE w:val="0"/>
        <w:autoSpaceDN w:val="0"/>
        <w:adjustRightInd w:val="0"/>
        <w:spacing w:after="0" w:line="240" w:lineRule="auto"/>
        <w:ind w:firstLine="709"/>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 xml:space="preserve"> Господи, мне есть  для кого жить, и есть пока кусок хлеба на столе, и  возможность помочь тебе, сын.</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Но, у нас с тобой – сложное будущее. Хватит ли у меня сил сохранить для тебя и крышу, и кусок хлеба не до завтра, а хотя бы до того момента, пока ты сам не сможешь заработать себе на жизнь самостоятельно.</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Я выросла в жалкой нищете. И всё, что у тебя есть , это результат труда и усилий двух одиноких женщин: твоей бабушки и меня. Всё это – гроша ломаного не стоит, но жизнь нам большего не дала. Мы довольствовались этим. Устроит ли это тебя? Без образования ты ничего в жизни не добьёшься, мой родной. Но сможешь ли ты его получить, я не знаю.</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Это будет зависеть в большей степени от тебя. Я росла у неграмотной бабушки, которая ничем мне помочь не могла, и кончила школу с отличием.</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Учение и труд – всё перетрут. Без труда – не выловишь рыбку из пруда. Глаза боятся – а руки делают. С пелёнок  я твержу тебе об этом.</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Ты вырос и вступил в большую игру, которая называется жизнью. И, как-бы ни складывались жизненные обстоятельства, старайся играть честно, никогда не обещай того, что ты не сможешь дать. Но, если слово дал , сдержи его. Считают, что детство, юность – золотая пора в жизни.</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Я стараюсь сыграть для тебя эту волшебную сказку, насколько хватает моих сил и умения. Не каждой -даётся талант  быть идеальной матерью, но каждая мать хочет дать своему ребёнку – только лучшее.</w:t>
      </w:r>
    </w:p>
    <w:p w:rsidR="00A2583B" w:rsidRPr="00905860" w:rsidRDefault="00A2583B" w:rsidP="00D915A6">
      <w:pPr>
        <w:autoSpaceDE w:val="0"/>
        <w:autoSpaceDN w:val="0"/>
        <w:adjustRightInd w:val="0"/>
        <w:spacing w:after="0" w:line="240" w:lineRule="auto"/>
        <w:ind w:firstLine="709"/>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Господи, дай нам сил и терпенья, чтобы перетерпеть все ненастья нашей жизни, и чтобы ты вспоминал и помнил меня только спокойной и доброжелательной. А Бог и добрые люди - помогут тебе в жизни…</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Лежала, спрятанная тайно,</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Нечитанная никогда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Моих стихов святая тайна,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Как неоткрытая звезда.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И вот, на позднем дне ухода,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Чуть пожелтевшие листы</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Прочла – и грешная свобода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Прожгла сияньем красоты.</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В них – столько нежности опало</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И отсияло  мне надежд,</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Все, во что верить перестала,</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Замкнув последних лет рубеж.</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В них – откровенности стыдливость</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И чувства, вылитые в слог,</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Ко мне вернулись, словно милость,</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В них – я и ты, а свыше – Бог.</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Ушли – навек, чтоб в жизни новой</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Мое – тебе осталось Слово…</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 xml:space="preserve">Сентябрь 2011. г. Чистополь </w:t>
      </w:r>
    </w:p>
    <w:p w:rsidR="00A2583B" w:rsidRPr="00905860" w:rsidRDefault="00A2583B" w:rsidP="00D915A6">
      <w:pPr>
        <w:autoSpaceDE w:val="0"/>
        <w:autoSpaceDN w:val="0"/>
        <w:adjustRightInd w:val="0"/>
        <w:spacing w:after="0" w:line="240" w:lineRule="auto"/>
        <w:ind w:firstLine="1080"/>
        <w:jc w:val="both"/>
        <w:textAlignment w:val="center"/>
        <w:rPr>
          <w:rFonts w:ascii="Times New Roman" w:hAnsi="Times New Roman" w:cs="Times New Roman"/>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r>
        <w:rPr>
          <w:noProof/>
          <w:lang w:eastAsia="ru-RU"/>
        </w:rPr>
        <w:pict>
          <v:shape id="_x0000_s1034" type="#_x0000_t75" style="position:absolute;left:0;text-align:left;margin-left:243pt;margin-top:15.05pt;width:92pt;height:77pt;rotation:-10947950fd;z-index:-251661312"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D915A6">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365A09">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365A09">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365A09">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Default="00A2583B" w:rsidP="00365A09">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p>
    <w:p w:rsidR="00A2583B" w:rsidRPr="00905860" w:rsidRDefault="00A2583B" w:rsidP="00365A09">
      <w:pPr>
        <w:autoSpaceDE w:val="0"/>
        <w:autoSpaceDN w:val="0"/>
        <w:adjustRightInd w:val="0"/>
        <w:spacing w:after="0" w:line="240" w:lineRule="auto"/>
        <w:jc w:val="both"/>
        <w:textAlignment w:val="center"/>
        <w:rPr>
          <w:rFonts w:ascii="Times New Roman" w:hAnsi="Times New Roman" w:cs="Times New Roman"/>
          <w:b/>
          <w:bCs/>
          <w:i/>
          <w:iCs/>
          <w:color w:val="000000"/>
          <w:sz w:val="32"/>
          <w:szCs w:val="32"/>
        </w:rPr>
      </w:pPr>
      <w:r>
        <w:rPr>
          <w:noProof/>
          <w:lang w:eastAsia="ru-RU"/>
        </w:rPr>
        <w:pict>
          <v:shape id="_x0000_s1035" type="#_x0000_t75" style="position:absolute;left:0;text-align:left;margin-left:5in;margin-top:-.4pt;width:92pt;height:77pt;rotation:-22578735fd;z-index:-251654144" wrapcoords="12468 0 12117 1258 12995 3355 10361 6711 3337 8808 1054 9647 527 10276 702 11534 1229 13421 351 13631 0 14680 176 18035 2634 20132 4390 20551 5093 20551 7902 20132 8078 18874 7024 16777 14927 16777 20020 15518 20020 12792 18615 10905 17210 10066 21600 6920 21600 6711 16156 3355 16332 2517 14576 210 13522 0 12468 0">
            <v:imagedata r:id="rId8" o:title=""/>
            <w10:wrap type="tight"/>
          </v:shape>
        </w:pict>
      </w:r>
    </w:p>
    <w:p w:rsidR="00A2583B" w:rsidRDefault="00A2583B" w:rsidP="00365A09">
      <w:pPr>
        <w:autoSpaceDE w:val="0"/>
        <w:autoSpaceDN w:val="0"/>
        <w:adjustRightInd w:val="0"/>
        <w:spacing w:after="0" w:line="240" w:lineRule="auto"/>
        <w:textAlignment w:val="center"/>
        <w:rPr>
          <w:rFonts w:ascii="Times New Roman" w:hAnsi="Times New Roman" w:cs="Times New Roman"/>
          <w:i/>
          <w:iCs/>
          <w:color w:val="000000"/>
          <w:sz w:val="32"/>
          <w:szCs w:val="32"/>
        </w:rPr>
      </w:pPr>
    </w:p>
    <w:p w:rsidR="00A2583B" w:rsidRDefault="00A2583B" w:rsidP="00365A09">
      <w:pPr>
        <w:autoSpaceDE w:val="0"/>
        <w:autoSpaceDN w:val="0"/>
        <w:adjustRightInd w:val="0"/>
        <w:spacing w:after="0" w:line="240" w:lineRule="auto"/>
        <w:textAlignment w:val="center"/>
        <w:rPr>
          <w:rFonts w:ascii="Times New Roman" w:hAnsi="Times New Roman" w:cs="Times New Roman"/>
          <w:i/>
          <w:iCs/>
          <w:color w:val="000000"/>
          <w:sz w:val="32"/>
          <w:szCs w:val="32"/>
        </w:rPr>
      </w:pPr>
    </w:p>
    <w:p w:rsidR="00A2583B" w:rsidRPr="00905860" w:rsidRDefault="00A2583B" w:rsidP="00365A09">
      <w:pPr>
        <w:autoSpaceDE w:val="0"/>
        <w:autoSpaceDN w:val="0"/>
        <w:adjustRightInd w:val="0"/>
        <w:spacing w:after="0" w:line="240" w:lineRule="auto"/>
        <w:textAlignment w:val="center"/>
        <w:rPr>
          <w:rFonts w:ascii="Times New Roman" w:hAnsi="Times New Roman" w:cs="Times New Roman"/>
          <w:i/>
          <w:iCs/>
          <w:color w:val="000000"/>
          <w:sz w:val="32"/>
          <w:szCs w:val="32"/>
        </w:rPr>
      </w:pPr>
    </w:p>
    <w:p w:rsidR="00A2583B" w:rsidRPr="00656606" w:rsidRDefault="00A2583B" w:rsidP="00365A09">
      <w:pPr>
        <w:autoSpaceDE w:val="0"/>
        <w:autoSpaceDN w:val="0"/>
        <w:adjustRightInd w:val="0"/>
        <w:spacing w:after="0" w:line="240" w:lineRule="auto"/>
        <w:jc w:val="center"/>
        <w:textAlignment w:val="center"/>
        <w:rPr>
          <w:rFonts w:ascii="Times New Roman" w:hAnsi="Times New Roman" w:cs="Times New Roman"/>
          <w:b/>
          <w:bCs/>
          <w:i/>
          <w:iCs/>
          <w:color w:val="000000"/>
          <w:sz w:val="32"/>
          <w:szCs w:val="32"/>
        </w:rPr>
      </w:pPr>
      <w:r w:rsidRPr="00656606">
        <w:rPr>
          <w:rFonts w:ascii="Times New Roman" w:hAnsi="Times New Roman" w:cs="Times New Roman"/>
          <w:b/>
          <w:bCs/>
          <w:i/>
          <w:iCs/>
          <w:color w:val="000000"/>
          <w:sz w:val="32"/>
          <w:szCs w:val="32"/>
        </w:rPr>
        <w:t>Благодарность</w:t>
      </w:r>
    </w:p>
    <w:p w:rsidR="00A2583B" w:rsidRDefault="00A2583B" w:rsidP="00365A09">
      <w:pPr>
        <w:autoSpaceDE w:val="0"/>
        <w:autoSpaceDN w:val="0"/>
        <w:adjustRightInd w:val="0"/>
        <w:spacing w:after="0" w:line="240" w:lineRule="auto"/>
        <w:textAlignment w:val="center"/>
        <w:rPr>
          <w:rFonts w:ascii="Times New Roman" w:hAnsi="Times New Roman" w:cs="Times New Roman"/>
          <w:color w:val="000000"/>
          <w:sz w:val="32"/>
          <w:szCs w:val="32"/>
        </w:rPr>
      </w:pPr>
      <w:r w:rsidRPr="00656606">
        <w:rPr>
          <w:rFonts w:ascii="Times New Roman" w:hAnsi="Times New Roman" w:cs="Times New Roman"/>
          <w:color w:val="000000"/>
          <w:sz w:val="32"/>
          <w:szCs w:val="32"/>
        </w:rPr>
        <w:tab/>
        <w:t xml:space="preserve">Выражаю сердечную благодарность </w:t>
      </w:r>
      <w:r w:rsidRPr="00905860">
        <w:rPr>
          <w:rFonts w:ascii="Times New Roman" w:hAnsi="Times New Roman" w:cs="Times New Roman"/>
          <w:color w:val="000000"/>
          <w:sz w:val="32"/>
          <w:szCs w:val="32"/>
        </w:rPr>
        <w:t>за помощь,оказанную в компьютерной вёрстке книги, коллективам педагогов и учащихся учебных заведенийг. Чистополя, в том числе:</w:t>
      </w:r>
    </w:p>
    <w:p w:rsidR="00A2583B" w:rsidRPr="00905860" w:rsidRDefault="00A2583B" w:rsidP="00365A09">
      <w:pPr>
        <w:autoSpaceDE w:val="0"/>
        <w:autoSpaceDN w:val="0"/>
        <w:adjustRightInd w:val="0"/>
        <w:spacing w:after="0" w:line="240" w:lineRule="auto"/>
        <w:textAlignment w:val="center"/>
        <w:rPr>
          <w:rFonts w:ascii="Times New Roman" w:hAnsi="Times New Roman" w:cs="Times New Roman"/>
          <w:color w:val="000000"/>
          <w:sz w:val="32"/>
          <w:szCs w:val="32"/>
        </w:rPr>
      </w:pP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b/>
          <w:bCs/>
          <w:color w:val="000000"/>
          <w:sz w:val="32"/>
          <w:szCs w:val="32"/>
        </w:rPr>
        <w:t>-МОУ “ООШ №6</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ГузаеровойГельсиреНургатовне</w:t>
      </w:r>
    </w:p>
    <w:p w:rsidR="00A2583B"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Чебановой Людмиле Александровне</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b/>
          <w:bCs/>
          <w:i/>
          <w:iCs/>
          <w:color w:val="000000"/>
          <w:sz w:val="32"/>
          <w:szCs w:val="32"/>
        </w:rPr>
        <w:t>- Педагогического колледжа</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ГафиятуллинойЭнжеХабибуловне</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ТазетдиновойГулиеРафиковне</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Хакимовой АльфиеЗайнулловне</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СибгатулинойГулие</w:t>
      </w:r>
    </w:p>
    <w:p w:rsidR="00A2583B"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Якимовой Елене</w:t>
      </w: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b/>
          <w:bCs/>
          <w:i/>
          <w:iCs/>
          <w:color w:val="000000"/>
          <w:sz w:val="32"/>
          <w:szCs w:val="32"/>
        </w:rPr>
        <w:t>- МБОУ “</w:t>
      </w:r>
      <w:r w:rsidRPr="00905860">
        <w:rPr>
          <w:rFonts w:ascii="Times New Roman" w:hAnsi="Times New Roman" w:cs="Times New Roman"/>
          <w:b/>
          <w:bCs/>
          <w:i/>
          <w:iCs/>
          <w:color w:val="000000"/>
          <w:sz w:val="32"/>
          <w:szCs w:val="32"/>
          <w:lang w:val="en-US"/>
        </w:rPr>
        <w:t>C</w:t>
      </w:r>
      <w:r w:rsidRPr="00905860">
        <w:rPr>
          <w:rFonts w:ascii="Times New Roman" w:hAnsi="Times New Roman" w:cs="Times New Roman"/>
          <w:b/>
          <w:bCs/>
          <w:i/>
          <w:iCs/>
          <w:color w:val="000000"/>
          <w:sz w:val="32"/>
          <w:szCs w:val="32"/>
        </w:rPr>
        <w:t>ОШ№1”</w:t>
      </w:r>
    </w:p>
    <w:p w:rsidR="00A2583B"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Досаевой Татьяне Григорьевне</w:t>
      </w:r>
    </w:p>
    <w:p w:rsidR="00A2583B" w:rsidRPr="00905860" w:rsidRDefault="00A2583B" w:rsidP="00D915A6">
      <w:pPr>
        <w:autoSpaceDE w:val="0"/>
        <w:autoSpaceDN w:val="0"/>
        <w:adjustRightInd w:val="0"/>
        <w:spacing w:after="0" w:line="240" w:lineRule="auto"/>
        <w:ind w:left="900" w:firstLine="1080"/>
        <w:textAlignment w:val="center"/>
        <w:rPr>
          <w:rFonts w:ascii="Times New Roman" w:hAnsi="Times New Roman" w:cs="Times New Roman"/>
          <w:color w:val="000000"/>
          <w:sz w:val="32"/>
          <w:szCs w:val="32"/>
        </w:rPr>
      </w:pPr>
    </w:p>
    <w:p w:rsidR="00A2583B" w:rsidRPr="00905860"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b/>
          <w:bCs/>
          <w:i/>
          <w:iCs/>
          <w:color w:val="000000"/>
          <w:sz w:val="32"/>
          <w:szCs w:val="32"/>
        </w:rPr>
        <w:t>-МОУ “Гимназии №2</w:t>
      </w:r>
    </w:p>
    <w:p w:rsidR="00A2583B" w:rsidRDefault="00A2583B" w:rsidP="00D915A6">
      <w:pPr>
        <w:autoSpaceDE w:val="0"/>
        <w:autoSpaceDN w:val="0"/>
        <w:adjustRightInd w:val="0"/>
        <w:spacing w:after="0" w:line="240" w:lineRule="auto"/>
        <w:ind w:firstLine="1080"/>
        <w:textAlignment w:val="center"/>
        <w:rPr>
          <w:rFonts w:ascii="Times New Roman" w:hAnsi="Times New Roman" w:cs="Times New Roman"/>
          <w:color w:val="000000"/>
          <w:sz w:val="32"/>
          <w:szCs w:val="32"/>
        </w:rPr>
      </w:pPr>
      <w:r w:rsidRPr="00905860">
        <w:rPr>
          <w:rFonts w:ascii="Times New Roman" w:hAnsi="Times New Roman" w:cs="Times New Roman"/>
          <w:color w:val="000000"/>
          <w:sz w:val="32"/>
          <w:szCs w:val="32"/>
        </w:rPr>
        <w:t>Закировой Рушание Вахитовне</w:t>
      </w:r>
    </w:p>
    <w:p w:rsidR="00A2583B" w:rsidRPr="00905860" w:rsidRDefault="00A2583B" w:rsidP="00D915A6">
      <w:pPr>
        <w:autoSpaceDE w:val="0"/>
        <w:autoSpaceDN w:val="0"/>
        <w:adjustRightInd w:val="0"/>
        <w:spacing w:after="0" w:line="240" w:lineRule="auto"/>
        <w:ind w:left="900" w:firstLine="1080"/>
        <w:jc w:val="both"/>
        <w:textAlignment w:val="center"/>
        <w:rPr>
          <w:rFonts w:ascii="Times New Roman" w:hAnsi="Times New Roman" w:cs="Times New Roman"/>
          <w:color w:val="000000"/>
          <w:sz w:val="32"/>
          <w:szCs w:val="32"/>
        </w:rPr>
      </w:pPr>
    </w:p>
    <w:p w:rsidR="00A2583B" w:rsidRPr="00905860" w:rsidRDefault="00A2583B" w:rsidP="00D4751B">
      <w:pPr>
        <w:autoSpaceDE w:val="0"/>
        <w:autoSpaceDN w:val="0"/>
        <w:adjustRightInd w:val="0"/>
        <w:spacing w:after="0" w:line="240" w:lineRule="auto"/>
        <w:ind w:left="900"/>
        <w:textAlignment w:val="center"/>
        <w:rPr>
          <w:rFonts w:ascii="Times New Roman" w:hAnsi="Times New Roman" w:cs="Times New Roman"/>
          <w:sz w:val="32"/>
          <w:szCs w:val="32"/>
        </w:rPr>
      </w:pPr>
      <w:r w:rsidRPr="00656606">
        <w:rPr>
          <w:rFonts w:ascii="Times New Roman" w:hAnsi="Times New Roman" w:cs="Times New Roman"/>
          <w:color w:val="000000"/>
          <w:sz w:val="32"/>
          <w:szCs w:val="32"/>
        </w:rPr>
        <w:t>Выражаю так же сердечную признательность за</w:t>
      </w:r>
      <w:r w:rsidRPr="00905860">
        <w:rPr>
          <w:rFonts w:ascii="Times New Roman" w:hAnsi="Times New Roman" w:cs="Times New Roman"/>
          <w:color w:val="000000"/>
          <w:sz w:val="32"/>
          <w:szCs w:val="32"/>
        </w:rPr>
        <w:t xml:space="preserve"> спонсорскую помощь при издании книги чистопольским предпринимателям    и Сергеевой Н.А.</w:t>
      </w:r>
    </w:p>
    <w:p w:rsidR="00A2583B" w:rsidRPr="00905860" w:rsidRDefault="00A2583B" w:rsidP="00656606">
      <w:pPr>
        <w:spacing w:after="0" w:line="240" w:lineRule="auto"/>
        <w:ind w:left="900"/>
        <w:rPr>
          <w:rFonts w:ascii="Times New Roman" w:hAnsi="Times New Roman" w:cs="Times New Roman"/>
          <w:b/>
          <w:bCs/>
          <w:sz w:val="32"/>
          <w:szCs w:val="32"/>
        </w:rPr>
      </w:pPr>
    </w:p>
    <w:p w:rsidR="00A2583B" w:rsidRPr="00905860" w:rsidRDefault="00A2583B" w:rsidP="00656606">
      <w:pPr>
        <w:spacing w:after="0" w:line="240" w:lineRule="auto"/>
        <w:ind w:left="900"/>
        <w:rPr>
          <w:rFonts w:ascii="Times New Roman" w:hAnsi="Times New Roman" w:cs="Times New Roman"/>
          <w:b/>
          <w:bCs/>
          <w:sz w:val="32"/>
          <w:szCs w:val="32"/>
        </w:rPr>
      </w:pPr>
    </w:p>
    <w:p w:rsidR="00A2583B" w:rsidRPr="00905860" w:rsidRDefault="00A2583B" w:rsidP="00656606">
      <w:pPr>
        <w:spacing w:after="0" w:line="240" w:lineRule="auto"/>
        <w:ind w:left="900"/>
        <w:rPr>
          <w:rFonts w:ascii="Times New Roman" w:hAnsi="Times New Roman" w:cs="Times New Roman"/>
          <w:b/>
          <w:bCs/>
          <w:sz w:val="32"/>
          <w:szCs w:val="32"/>
        </w:rPr>
      </w:pPr>
    </w:p>
    <w:p w:rsidR="00A2583B" w:rsidRPr="00905860" w:rsidRDefault="00A2583B" w:rsidP="00656606">
      <w:pPr>
        <w:spacing w:after="0" w:line="240" w:lineRule="auto"/>
        <w:ind w:left="900"/>
        <w:rPr>
          <w:rFonts w:ascii="Times New Roman" w:hAnsi="Times New Roman" w:cs="Times New Roman"/>
          <w:b/>
          <w:bCs/>
          <w:sz w:val="32"/>
          <w:szCs w:val="32"/>
        </w:rPr>
      </w:pPr>
    </w:p>
    <w:p w:rsidR="00A2583B" w:rsidRDefault="00A2583B" w:rsidP="005A42A7">
      <w:pPr>
        <w:spacing w:after="0" w:line="240" w:lineRule="auto"/>
        <w:rPr>
          <w:rFonts w:ascii="Times New Roman" w:hAnsi="Times New Roman" w:cs="Times New Roman"/>
          <w:b/>
          <w:bCs/>
          <w:sz w:val="32"/>
          <w:szCs w:val="32"/>
        </w:rPr>
      </w:pPr>
    </w:p>
    <w:p w:rsidR="00A2583B" w:rsidRDefault="00A2583B" w:rsidP="005A42A7">
      <w:pPr>
        <w:spacing w:after="0" w:line="240" w:lineRule="auto"/>
        <w:rPr>
          <w:rFonts w:ascii="Times New Roman" w:hAnsi="Times New Roman" w:cs="Times New Roman"/>
          <w:b/>
          <w:bCs/>
          <w:sz w:val="32"/>
          <w:szCs w:val="32"/>
        </w:rPr>
      </w:pPr>
    </w:p>
    <w:p w:rsidR="00A2583B" w:rsidRDefault="00A2583B" w:rsidP="005A42A7">
      <w:pPr>
        <w:spacing w:after="0" w:line="240" w:lineRule="auto"/>
        <w:rPr>
          <w:rFonts w:ascii="Times New Roman" w:hAnsi="Times New Roman" w:cs="Times New Roman"/>
          <w:b/>
          <w:bCs/>
          <w:sz w:val="32"/>
          <w:szCs w:val="32"/>
        </w:rPr>
      </w:pPr>
    </w:p>
    <w:p w:rsidR="00A2583B" w:rsidRDefault="00A2583B" w:rsidP="005A42A7">
      <w:pPr>
        <w:spacing w:after="0" w:line="240" w:lineRule="auto"/>
        <w:rPr>
          <w:rFonts w:ascii="Times New Roman" w:hAnsi="Times New Roman" w:cs="Times New Roman"/>
          <w:b/>
          <w:bCs/>
          <w:sz w:val="32"/>
          <w:szCs w:val="32"/>
        </w:rPr>
      </w:pPr>
    </w:p>
    <w:p w:rsidR="00A2583B" w:rsidRDefault="00A2583B" w:rsidP="005A42A7">
      <w:pPr>
        <w:spacing w:after="0" w:line="240" w:lineRule="auto"/>
        <w:rPr>
          <w:rFonts w:ascii="Times New Roman" w:hAnsi="Times New Roman" w:cs="Times New Roman"/>
          <w:b/>
          <w:bCs/>
          <w:sz w:val="32"/>
          <w:szCs w:val="32"/>
        </w:rPr>
      </w:pPr>
    </w:p>
    <w:p w:rsidR="00A2583B" w:rsidRPr="00905860" w:rsidRDefault="00A2583B" w:rsidP="005A42A7">
      <w:pPr>
        <w:spacing w:after="0" w:line="240" w:lineRule="auto"/>
        <w:rPr>
          <w:rFonts w:ascii="Times New Roman" w:hAnsi="Times New Roman" w:cs="Times New Roman"/>
          <w:b/>
          <w:bCs/>
          <w:sz w:val="32"/>
          <w:szCs w:val="32"/>
        </w:rPr>
      </w:pPr>
    </w:p>
    <w:p w:rsidR="00A2583B" w:rsidRPr="00D915A6" w:rsidRDefault="00A2583B" w:rsidP="00632F30">
      <w:pPr>
        <w:spacing w:after="0" w:line="240" w:lineRule="auto"/>
        <w:ind w:left="540"/>
        <w:rPr>
          <w:rFonts w:ascii="Times New Roman" w:hAnsi="Times New Roman" w:cs="Times New Roman"/>
          <w:b/>
          <w:bCs/>
          <w:i/>
          <w:iCs/>
          <w:sz w:val="28"/>
          <w:szCs w:val="28"/>
        </w:rPr>
      </w:pPr>
      <w:r w:rsidRPr="00D915A6">
        <w:rPr>
          <w:rFonts w:ascii="Times New Roman" w:hAnsi="Times New Roman" w:cs="Times New Roman"/>
          <w:b/>
          <w:bCs/>
          <w:i/>
          <w:iCs/>
          <w:sz w:val="28"/>
          <w:szCs w:val="28"/>
        </w:rPr>
        <w:t xml:space="preserve">Содержание            </w:t>
      </w:r>
    </w:p>
    <w:p w:rsidR="00A2583B" w:rsidRDefault="00A2583B" w:rsidP="00632F30">
      <w:pPr>
        <w:spacing w:after="0" w:line="240" w:lineRule="auto"/>
        <w:ind w:left="540"/>
        <w:rPr>
          <w:rFonts w:ascii="Times New Roman" w:hAnsi="Times New Roman" w:cs="Times New Roman"/>
          <w:b/>
          <w:bCs/>
          <w:i/>
          <w:iCs/>
          <w:sz w:val="28"/>
          <w:szCs w:val="28"/>
        </w:rPr>
      </w:pPr>
    </w:p>
    <w:p w:rsidR="00A2583B" w:rsidRDefault="00A2583B" w:rsidP="00632F30">
      <w:pPr>
        <w:spacing w:after="0" w:line="240" w:lineRule="auto"/>
        <w:ind w:left="540"/>
        <w:rPr>
          <w:rFonts w:ascii="Times New Roman" w:hAnsi="Times New Roman" w:cs="Times New Roman"/>
          <w:sz w:val="28"/>
          <w:szCs w:val="28"/>
        </w:rPr>
      </w:pPr>
      <w:r w:rsidRPr="00077EC9">
        <w:rPr>
          <w:rFonts w:ascii="Times New Roman" w:hAnsi="Times New Roman" w:cs="Times New Roman"/>
          <w:sz w:val="28"/>
          <w:szCs w:val="28"/>
        </w:rPr>
        <w:t>От автора</w:t>
      </w:r>
      <w:r>
        <w:rPr>
          <w:rFonts w:ascii="Times New Roman" w:hAnsi="Times New Roman" w:cs="Times New Roman"/>
          <w:sz w:val="28"/>
          <w:szCs w:val="28"/>
        </w:rPr>
        <w:t>………………………………………………………………………..…3</w:t>
      </w:r>
    </w:p>
    <w:p w:rsidR="00A2583B" w:rsidRPr="00077EC9" w:rsidRDefault="00A2583B" w:rsidP="00632F30">
      <w:pPr>
        <w:spacing w:after="0" w:line="240" w:lineRule="auto"/>
        <w:ind w:left="540"/>
        <w:rPr>
          <w:rFonts w:ascii="Times New Roman" w:hAnsi="Times New Roman" w:cs="Times New Roman"/>
          <w:sz w:val="28"/>
          <w:szCs w:val="28"/>
        </w:rPr>
      </w:pPr>
      <w:r>
        <w:rPr>
          <w:rFonts w:ascii="Times New Roman" w:hAnsi="Times New Roman" w:cs="Times New Roman"/>
          <w:sz w:val="28"/>
          <w:szCs w:val="28"/>
        </w:rPr>
        <w:t>Поэзия человечности и правды ……………………………………………….....4</w:t>
      </w:r>
    </w:p>
    <w:p w:rsidR="00A2583B" w:rsidRPr="00632F30" w:rsidRDefault="00A2583B" w:rsidP="00632F30">
      <w:pPr>
        <w:spacing w:after="0" w:line="240" w:lineRule="auto"/>
        <w:ind w:left="540"/>
        <w:rPr>
          <w:rFonts w:ascii="Times New Roman" w:hAnsi="Times New Roman" w:cs="Times New Roman"/>
          <w:b/>
          <w:bCs/>
          <w:i/>
          <w:iCs/>
          <w:sz w:val="28"/>
          <w:szCs w:val="28"/>
        </w:rPr>
      </w:pPr>
      <w:r w:rsidRPr="00632F30">
        <w:rPr>
          <w:rFonts w:ascii="Times New Roman" w:hAnsi="Times New Roman" w:cs="Times New Roman"/>
          <w:b/>
          <w:bCs/>
          <w:i/>
          <w:iCs/>
          <w:sz w:val="28"/>
          <w:szCs w:val="28"/>
        </w:rPr>
        <w:t>Материнское сердце</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 xml:space="preserve"> «Вновь в отчаянье упрекаю…»</w:t>
      </w:r>
      <w:r>
        <w:rPr>
          <w:rFonts w:ascii="Times New Roman" w:hAnsi="Times New Roman" w:cs="Times New Roman"/>
          <w:sz w:val="28"/>
          <w:szCs w:val="28"/>
        </w:rPr>
        <w:t>……………………………………………….....6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w:t>
      </w:r>
      <w:r>
        <w:rPr>
          <w:rFonts w:ascii="Times New Roman" w:hAnsi="Times New Roman" w:cs="Times New Roman"/>
          <w:sz w:val="28"/>
          <w:szCs w:val="28"/>
        </w:rPr>
        <w:t>,</w:t>
      </w:r>
      <w:r w:rsidRPr="00316997">
        <w:rPr>
          <w:rFonts w:ascii="Times New Roman" w:hAnsi="Times New Roman" w:cs="Times New Roman"/>
          <w:sz w:val="28"/>
          <w:szCs w:val="28"/>
        </w:rPr>
        <w:t xml:space="preserve"> осень моя золотая…»</w:t>
      </w:r>
      <w:r>
        <w:rPr>
          <w:rFonts w:ascii="Times New Roman" w:hAnsi="Times New Roman" w:cs="Times New Roman"/>
          <w:sz w:val="28"/>
          <w:szCs w:val="28"/>
        </w:rPr>
        <w:t>…………………………………………………………6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«Хоть бы старость скорее пришла …»</w:t>
      </w:r>
      <w:r>
        <w:rPr>
          <w:rFonts w:ascii="Times New Roman" w:hAnsi="Times New Roman" w:cs="Times New Roman"/>
          <w:sz w:val="28"/>
          <w:szCs w:val="28"/>
        </w:rPr>
        <w:t>…………………………………………..7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w:t>
      </w:r>
      <w:r>
        <w:rPr>
          <w:rFonts w:ascii="Times New Roman" w:hAnsi="Times New Roman" w:cs="Times New Roman"/>
          <w:sz w:val="28"/>
          <w:szCs w:val="28"/>
        </w:rPr>
        <w:t>,</w:t>
      </w:r>
      <w:r w:rsidRPr="00316997">
        <w:rPr>
          <w:rFonts w:ascii="Times New Roman" w:hAnsi="Times New Roman" w:cs="Times New Roman"/>
          <w:sz w:val="28"/>
          <w:szCs w:val="28"/>
        </w:rPr>
        <w:t xml:space="preserve"> Боже мой! Какая тишина! ..»</w:t>
      </w:r>
      <w:r>
        <w:rPr>
          <w:rFonts w:ascii="Times New Roman" w:hAnsi="Times New Roman" w:cs="Times New Roman"/>
          <w:sz w:val="28"/>
          <w:szCs w:val="28"/>
        </w:rPr>
        <w:t>…………………………………………….......8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 я уйду – в закат, когда душа устанет…»</w:t>
      </w:r>
      <w:r>
        <w:rPr>
          <w:rFonts w:ascii="Times New Roman" w:hAnsi="Times New Roman" w:cs="Times New Roman"/>
          <w:sz w:val="28"/>
          <w:szCs w:val="28"/>
        </w:rPr>
        <w:t>……………………………………..8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«Руки нежные – огрубели…»</w:t>
      </w:r>
      <w:r>
        <w:rPr>
          <w:rFonts w:ascii="Times New Roman" w:hAnsi="Times New Roman" w:cs="Times New Roman"/>
          <w:sz w:val="28"/>
          <w:szCs w:val="28"/>
        </w:rPr>
        <w:t>…………………………………………………….9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«Исчерна, как веки, в ветви пала ночь…»</w:t>
      </w:r>
      <w:r>
        <w:rPr>
          <w:rFonts w:ascii="Times New Roman" w:hAnsi="Times New Roman" w:cs="Times New Roman"/>
          <w:sz w:val="28"/>
          <w:szCs w:val="28"/>
        </w:rPr>
        <w:t>……………………………………….9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«Весенний ветер властвует в листве…»</w:t>
      </w:r>
      <w:r>
        <w:rPr>
          <w:rFonts w:ascii="Times New Roman" w:hAnsi="Times New Roman" w:cs="Times New Roman"/>
          <w:sz w:val="28"/>
          <w:szCs w:val="28"/>
        </w:rPr>
        <w:t>………………………………………..10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«Стать самцом, увы, – не трудно…»</w:t>
      </w:r>
      <w:r>
        <w:rPr>
          <w:rFonts w:ascii="Times New Roman" w:hAnsi="Times New Roman" w:cs="Times New Roman"/>
          <w:sz w:val="28"/>
          <w:szCs w:val="28"/>
        </w:rPr>
        <w:t>……………………………………………10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«Дождичек закрапает – слезка набежит…»</w:t>
      </w:r>
      <w:r>
        <w:rPr>
          <w:rFonts w:ascii="Times New Roman" w:hAnsi="Times New Roman" w:cs="Times New Roman"/>
          <w:sz w:val="28"/>
          <w:szCs w:val="28"/>
        </w:rPr>
        <w:t>…………………………………....11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«Прошедшего мне – не вернуть…»</w:t>
      </w:r>
      <w:r>
        <w:rPr>
          <w:rFonts w:ascii="Times New Roman" w:hAnsi="Times New Roman" w:cs="Times New Roman"/>
          <w:sz w:val="28"/>
          <w:szCs w:val="28"/>
        </w:rPr>
        <w:t>………………………………………….....12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«Жаром вспыхнувшая осень – осень! ..»</w:t>
      </w:r>
      <w:r>
        <w:rPr>
          <w:rFonts w:ascii="Times New Roman" w:hAnsi="Times New Roman" w:cs="Times New Roman"/>
          <w:sz w:val="28"/>
          <w:szCs w:val="28"/>
        </w:rPr>
        <w:t>……………………………………….12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 руках – твое теплое тельце…»</w:t>
      </w:r>
      <w:r>
        <w:rPr>
          <w:rFonts w:ascii="Times New Roman" w:hAnsi="Times New Roman" w:cs="Times New Roman"/>
          <w:sz w:val="28"/>
          <w:szCs w:val="28"/>
        </w:rPr>
        <w:t>……………………………………………..13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«Какая нежная листва …»</w:t>
      </w:r>
      <w:r>
        <w:rPr>
          <w:rFonts w:ascii="Times New Roman" w:hAnsi="Times New Roman" w:cs="Times New Roman"/>
          <w:sz w:val="28"/>
          <w:szCs w:val="28"/>
        </w:rPr>
        <w:t>……………………………………………………….13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«Мне больно, я винюсь перед тобой…»</w:t>
      </w:r>
      <w:r>
        <w:rPr>
          <w:rFonts w:ascii="Times New Roman" w:hAnsi="Times New Roman" w:cs="Times New Roman"/>
          <w:sz w:val="28"/>
          <w:szCs w:val="28"/>
        </w:rPr>
        <w:t>………………………………………..14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 xml:space="preserve">«Каким  хотела  </w:t>
      </w:r>
      <w:r>
        <w:rPr>
          <w:rFonts w:ascii="Times New Roman" w:hAnsi="Times New Roman" w:cs="Times New Roman"/>
          <w:sz w:val="28"/>
          <w:szCs w:val="28"/>
        </w:rPr>
        <w:t xml:space="preserve">б видеть </w:t>
      </w:r>
      <w:r w:rsidRPr="00316997">
        <w:rPr>
          <w:rFonts w:ascii="Times New Roman" w:hAnsi="Times New Roman" w:cs="Times New Roman"/>
          <w:sz w:val="28"/>
          <w:szCs w:val="28"/>
        </w:rPr>
        <w:t xml:space="preserve"> я тебя? …»</w:t>
      </w:r>
      <w:r>
        <w:rPr>
          <w:rFonts w:ascii="Times New Roman" w:hAnsi="Times New Roman" w:cs="Times New Roman"/>
          <w:sz w:val="28"/>
          <w:szCs w:val="28"/>
        </w:rPr>
        <w:t>…………………………………………..14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«Так почему нам так нужна любовь…»</w:t>
      </w:r>
      <w:r>
        <w:rPr>
          <w:rFonts w:ascii="Times New Roman" w:hAnsi="Times New Roman" w:cs="Times New Roman"/>
          <w:sz w:val="28"/>
          <w:szCs w:val="28"/>
        </w:rPr>
        <w:t>……………………………………......15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«Свивает узкие листы…»</w:t>
      </w:r>
      <w:r>
        <w:rPr>
          <w:rFonts w:ascii="Times New Roman" w:hAnsi="Times New Roman" w:cs="Times New Roman"/>
          <w:sz w:val="28"/>
          <w:szCs w:val="28"/>
        </w:rPr>
        <w:t>……………………………………………………......15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«Господи, люблю иль нет? …»</w:t>
      </w:r>
      <w:r>
        <w:rPr>
          <w:rFonts w:ascii="Times New Roman" w:hAnsi="Times New Roman" w:cs="Times New Roman"/>
          <w:sz w:val="28"/>
          <w:szCs w:val="28"/>
        </w:rPr>
        <w:t>……………………………………………….....16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«Окрылила осень светом жарким…»</w:t>
      </w:r>
      <w:r>
        <w:rPr>
          <w:rFonts w:ascii="Times New Roman" w:hAnsi="Times New Roman" w:cs="Times New Roman"/>
          <w:sz w:val="28"/>
          <w:szCs w:val="28"/>
        </w:rPr>
        <w:t>……………………………………...……16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«То ли птиц вечерний лёт…»</w:t>
      </w:r>
      <w:r>
        <w:rPr>
          <w:rFonts w:ascii="Times New Roman" w:hAnsi="Times New Roman" w:cs="Times New Roman"/>
          <w:sz w:val="28"/>
          <w:szCs w:val="28"/>
        </w:rPr>
        <w:t>………………………………………………..….17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звезды робкие горят…»</w:t>
      </w:r>
      <w:r>
        <w:rPr>
          <w:rFonts w:ascii="Times New Roman" w:hAnsi="Times New Roman" w:cs="Times New Roman"/>
          <w:sz w:val="28"/>
          <w:szCs w:val="28"/>
        </w:rPr>
        <w:t>…………………………………………………..….17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только – я, и только – небо…»</w:t>
      </w:r>
      <w:r>
        <w:rPr>
          <w:rFonts w:ascii="Times New Roman" w:hAnsi="Times New Roman" w:cs="Times New Roman"/>
          <w:sz w:val="28"/>
          <w:szCs w:val="28"/>
        </w:rPr>
        <w:t>………………………………………………18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«Закат угас, лишь на востоке…»</w:t>
      </w:r>
      <w:r>
        <w:rPr>
          <w:rFonts w:ascii="Times New Roman" w:hAnsi="Times New Roman" w:cs="Times New Roman"/>
          <w:sz w:val="28"/>
          <w:szCs w:val="28"/>
        </w:rPr>
        <w:t>………………………………………………..18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 елка - все-таки была…»</w:t>
      </w:r>
      <w:r>
        <w:rPr>
          <w:rFonts w:ascii="Times New Roman" w:hAnsi="Times New Roman" w:cs="Times New Roman"/>
          <w:sz w:val="28"/>
          <w:szCs w:val="28"/>
        </w:rPr>
        <w:t>……………………………………………………...19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 мне отрада – солнце в облаках…»</w:t>
      </w:r>
      <w:r>
        <w:rPr>
          <w:rFonts w:ascii="Times New Roman" w:hAnsi="Times New Roman" w:cs="Times New Roman"/>
          <w:sz w:val="28"/>
          <w:szCs w:val="28"/>
        </w:rPr>
        <w:t>…………………………………………..19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«Закончен бал – и снят янтарь…»</w:t>
      </w:r>
      <w:r>
        <w:rPr>
          <w:rFonts w:ascii="Times New Roman" w:hAnsi="Times New Roman" w:cs="Times New Roman"/>
          <w:sz w:val="28"/>
          <w:szCs w:val="28"/>
        </w:rPr>
        <w:t>………………………………………………20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снова неделя прошла…»</w:t>
      </w:r>
      <w:r>
        <w:rPr>
          <w:rFonts w:ascii="Times New Roman" w:hAnsi="Times New Roman" w:cs="Times New Roman"/>
          <w:sz w:val="28"/>
          <w:szCs w:val="28"/>
        </w:rPr>
        <w:t>…………………………………………………….20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«Мои соловушки отпели…»</w:t>
      </w:r>
      <w:r>
        <w:rPr>
          <w:rFonts w:ascii="Times New Roman" w:hAnsi="Times New Roman" w:cs="Times New Roman"/>
          <w:sz w:val="28"/>
          <w:szCs w:val="28"/>
        </w:rPr>
        <w:t>…………………………………………………….20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«От отчаянья до чаянья – шаг…»</w:t>
      </w:r>
      <w:r>
        <w:rPr>
          <w:rFonts w:ascii="Times New Roman" w:hAnsi="Times New Roman" w:cs="Times New Roman"/>
          <w:sz w:val="28"/>
          <w:szCs w:val="28"/>
        </w:rPr>
        <w:t>……………………………………………….21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«Снежных сумерек сиянье…»</w:t>
      </w:r>
      <w:r>
        <w:rPr>
          <w:rFonts w:ascii="Times New Roman" w:hAnsi="Times New Roman" w:cs="Times New Roman"/>
          <w:sz w:val="28"/>
          <w:szCs w:val="28"/>
        </w:rPr>
        <w:t>…………………………………………………..21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«Сорок последняя весна…»</w:t>
      </w:r>
      <w:r>
        <w:rPr>
          <w:rFonts w:ascii="Times New Roman" w:hAnsi="Times New Roman" w:cs="Times New Roman"/>
          <w:sz w:val="28"/>
          <w:szCs w:val="28"/>
        </w:rPr>
        <w:t>……………………………………………………..21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«Ты зовешь, ну а мне - все не верится…»</w:t>
      </w:r>
      <w:r>
        <w:rPr>
          <w:rFonts w:ascii="Times New Roman" w:hAnsi="Times New Roman" w:cs="Times New Roman"/>
          <w:sz w:val="28"/>
          <w:szCs w:val="28"/>
        </w:rPr>
        <w:t>………………………………….......22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«Растет мой мальчик без тебя…»</w:t>
      </w:r>
      <w:r>
        <w:rPr>
          <w:rFonts w:ascii="Times New Roman" w:hAnsi="Times New Roman" w:cs="Times New Roman"/>
          <w:sz w:val="28"/>
          <w:szCs w:val="28"/>
        </w:rPr>
        <w:t>……………………………………………….22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«Ландыш на ладони – ласки нежный свет…»</w:t>
      </w:r>
      <w:r>
        <w:rPr>
          <w:rFonts w:ascii="Times New Roman" w:hAnsi="Times New Roman" w:cs="Times New Roman"/>
          <w:sz w:val="28"/>
          <w:szCs w:val="28"/>
        </w:rPr>
        <w:t>…………………………………23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 в любви и радости женщиной я стала…»</w:t>
      </w:r>
      <w:r>
        <w:rPr>
          <w:rFonts w:ascii="Times New Roman" w:hAnsi="Times New Roman" w:cs="Times New Roman"/>
          <w:sz w:val="28"/>
          <w:szCs w:val="28"/>
        </w:rPr>
        <w:t>…………………………………23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«Ах, деньки мои денечки…»</w:t>
      </w:r>
      <w:r>
        <w:rPr>
          <w:rFonts w:ascii="Times New Roman" w:hAnsi="Times New Roman" w:cs="Times New Roman"/>
          <w:sz w:val="28"/>
          <w:szCs w:val="28"/>
        </w:rPr>
        <w:t>……………………………………………………23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 мудрый снег – к зиме …»</w:t>
      </w:r>
      <w:r>
        <w:rPr>
          <w:rFonts w:ascii="Times New Roman" w:hAnsi="Times New Roman" w:cs="Times New Roman"/>
          <w:sz w:val="28"/>
          <w:szCs w:val="28"/>
        </w:rPr>
        <w:t>……………………………………………………24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«Лежала, спрятанная тайно…»</w:t>
      </w:r>
      <w:r>
        <w:rPr>
          <w:rFonts w:ascii="Times New Roman" w:hAnsi="Times New Roman" w:cs="Times New Roman"/>
          <w:sz w:val="28"/>
          <w:szCs w:val="28"/>
        </w:rPr>
        <w:t>………………………………………………….25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«Давно - седа, давно – грустна…»</w:t>
      </w:r>
      <w:r>
        <w:rPr>
          <w:rFonts w:ascii="Times New Roman" w:hAnsi="Times New Roman" w:cs="Times New Roman"/>
          <w:sz w:val="28"/>
          <w:szCs w:val="28"/>
        </w:rPr>
        <w:t>……………………………………………...25</w:t>
      </w:r>
    </w:p>
    <w:p w:rsidR="00A2583B" w:rsidRPr="00316997" w:rsidRDefault="00A2583B" w:rsidP="009B5983">
      <w:pPr>
        <w:spacing w:after="0" w:line="240" w:lineRule="auto"/>
        <w:ind w:left="540" w:right="21"/>
        <w:rPr>
          <w:rFonts w:ascii="Times New Roman" w:hAnsi="Times New Roman" w:cs="Times New Roman"/>
          <w:sz w:val="28"/>
          <w:szCs w:val="28"/>
        </w:rPr>
      </w:pPr>
      <w:r>
        <w:rPr>
          <w:rFonts w:ascii="Times New Roman" w:hAnsi="Times New Roman" w:cs="Times New Roman"/>
          <w:sz w:val="28"/>
          <w:szCs w:val="28"/>
        </w:rPr>
        <w:t>«Трепетно-живое</w:t>
      </w:r>
      <w:r w:rsidRPr="00316997">
        <w:rPr>
          <w:rFonts w:ascii="Times New Roman" w:hAnsi="Times New Roman" w:cs="Times New Roman"/>
          <w:sz w:val="28"/>
          <w:szCs w:val="28"/>
        </w:rPr>
        <w:t>…»</w:t>
      </w:r>
      <w:r>
        <w:rPr>
          <w:rFonts w:ascii="Times New Roman" w:hAnsi="Times New Roman" w:cs="Times New Roman"/>
          <w:sz w:val="28"/>
          <w:szCs w:val="28"/>
        </w:rPr>
        <w:t>…………………………………….………………………26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«Вот и пришел тот Новый Год…»</w:t>
      </w:r>
      <w:r>
        <w:rPr>
          <w:rFonts w:ascii="Times New Roman" w:hAnsi="Times New Roman" w:cs="Times New Roman"/>
          <w:sz w:val="28"/>
          <w:szCs w:val="28"/>
        </w:rPr>
        <w:t>………………… ……………………….....26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больше жизнь - не сочиняю…»</w:t>
      </w:r>
      <w:r>
        <w:rPr>
          <w:rFonts w:ascii="Times New Roman" w:hAnsi="Times New Roman" w:cs="Times New Roman"/>
          <w:sz w:val="28"/>
          <w:szCs w:val="28"/>
        </w:rPr>
        <w:t>………………………………………….....27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 твой двадцатый год, сынок…»</w:t>
      </w:r>
      <w:r>
        <w:rPr>
          <w:rFonts w:ascii="Times New Roman" w:hAnsi="Times New Roman" w:cs="Times New Roman"/>
          <w:sz w:val="28"/>
          <w:szCs w:val="28"/>
        </w:rPr>
        <w:t>……………………………………………27</w:t>
      </w:r>
    </w:p>
    <w:p w:rsidR="00A2583B" w:rsidRPr="00316997" w:rsidRDefault="00A2583B" w:rsidP="009B5983">
      <w:pPr>
        <w:spacing w:after="0" w:line="240" w:lineRule="auto"/>
        <w:ind w:left="540" w:right="201"/>
        <w:rPr>
          <w:rFonts w:ascii="Times New Roman" w:hAnsi="Times New Roman" w:cs="Times New Roman"/>
          <w:sz w:val="28"/>
          <w:szCs w:val="28"/>
        </w:rPr>
      </w:pPr>
      <w:r w:rsidRPr="00316997">
        <w:rPr>
          <w:rFonts w:ascii="Times New Roman" w:hAnsi="Times New Roman" w:cs="Times New Roman"/>
          <w:sz w:val="28"/>
          <w:szCs w:val="28"/>
        </w:rPr>
        <w:t>«Сердце в страхах изболелось…»</w:t>
      </w:r>
      <w:r>
        <w:rPr>
          <w:rFonts w:ascii="Times New Roman" w:hAnsi="Times New Roman" w:cs="Times New Roman"/>
          <w:sz w:val="28"/>
          <w:szCs w:val="28"/>
        </w:rPr>
        <w:t>………….....................................................28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без нее  и ночь не проживу …»</w:t>
      </w:r>
      <w:r>
        <w:rPr>
          <w:rFonts w:ascii="Times New Roman" w:hAnsi="Times New Roman" w:cs="Times New Roman"/>
          <w:sz w:val="28"/>
          <w:szCs w:val="28"/>
        </w:rPr>
        <w:t>…………………………………………… 29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 день – несколько погод…»</w:t>
      </w:r>
      <w:r>
        <w:rPr>
          <w:rFonts w:ascii="Times New Roman" w:hAnsi="Times New Roman" w:cs="Times New Roman"/>
          <w:sz w:val="28"/>
          <w:szCs w:val="28"/>
        </w:rPr>
        <w:t>………………………………………………. 29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«Из отчаяния, из бессилья…»</w:t>
      </w:r>
      <w:r>
        <w:rPr>
          <w:rFonts w:ascii="Times New Roman" w:hAnsi="Times New Roman" w:cs="Times New Roman"/>
          <w:sz w:val="28"/>
          <w:szCs w:val="28"/>
        </w:rPr>
        <w:t>………………………………………………… 29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«Когда любовь, как море, глубока…»</w:t>
      </w:r>
      <w:r>
        <w:rPr>
          <w:rFonts w:ascii="Times New Roman" w:hAnsi="Times New Roman" w:cs="Times New Roman"/>
          <w:sz w:val="28"/>
          <w:szCs w:val="28"/>
        </w:rPr>
        <w:t>………………………………………... 30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«Начала я с радости …»</w:t>
      </w:r>
      <w:r>
        <w:rPr>
          <w:rFonts w:ascii="Times New Roman" w:hAnsi="Times New Roman" w:cs="Times New Roman"/>
          <w:sz w:val="28"/>
          <w:szCs w:val="28"/>
        </w:rPr>
        <w:t>……………………………………………………….. 31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«Закружиться б в небе – с  стаей голубей…»</w:t>
      </w:r>
      <w:r>
        <w:rPr>
          <w:rFonts w:ascii="Times New Roman" w:hAnsi="Times New Roman" w:cs="Times New Roman"/>
          <w:sz w:val="28"/>
          <w:szCs w:val="28"/>
        </w:rPr>
        <w:t>………………………………… 31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«Мое сердце больное…»</w:t>
      </w:r>
      <w:r>
        <w:rPr>
          <w:rFonts w:ascii="Times New Roman" w:hAnsi="Times New Roman" w:cs="Times New Roman"/>
          <w:sz w:val="28"/>
          <w:szCs w:val="28"/>
        </w:rPr>
        <w:t>………………………………………………………. 32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«Дай мне терпенья, чтобы стала…»</w:t>
      </w:r>
      <w:r>
        <w:rPr>
          <w:rFonts w:ascii="Times New Roman" w:hAnsi="Times New Roman" w:cs="Times New Roman"/>
          <w:sz w:val="28"/>
          <w:szCs w:val="28"/>
        </w:rPr>
        <w:t>………………………………………….. 32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«Сквозь ад души и плоти рев…»</w:t>
      </w:r>
      <w:r>
        <w:rPr>
          <w:rFonts w:ascii="Times New Roman" w:hAnsi="Times New Roman" w:cs="Times New Roman"/>
          <w:sz w:val="28"/>
          <w:szCs w:val="28"/>
        </w:rPr>
        <w:t>……………………………………………...  33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«Серое небо – в тумане леса…»</w:t>
      </w:r>
      <w:r>
        <w:rPr>
          <w:rFonts w:ascii="Times New Roman" w:hAnsi="Times New Roman" w:cs="Times New Roman"/>
          <w:sz w:val="28"/>
          <w:szCs w:val="28"/>
        </w:rPr>
        <w:t>……………………………………………….  33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«Уж вечер, а светло – от снега…»</w:t>
      </w:r>
      <w:r>
        <w:rPr>
          <w:rFonts w:ascii="Times New Roman" w:hAnsi="Times New Roman" w:cs="Times New Roman"/>
          <w:sz w:val="28"/>
          <w:szCs w:val="28"/>
        </w:rPr>
        <w:t>…………………………………………….  33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 если б мудрость воцарилась…»</w:t>
      </w:r>
      <w:r>
        <w:rPr>
          <w:rFonts w:ascii="Times New Roman" w:hAnsi="Times New Roman" w:cs="Times New Roman"/>
          <w:sz w:val="28"/>
          <w:szCs w:val="28"/>
        </w:rPr>
        <w:t>…………………………………………..  34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к мартовским снегам на озеро спешу…»</w:t>
      </w:r>
      <w:r>
        <w:rPr>
          <w:rFonts w:ascii="Times New Roman" w:hAnsi="Times New Roman" w:cs="Times New Roman"/>
          <w:sz w:val="28"/>
          <w:szCs w:val="28"/>
        </w:rPr>
        <w:t>…………………………………   35</w:t>
      </w:r>
    </w:p>
    <w:p w:rsidR="00A2583B" w:rsidRPr="00316997" w:rsidRDefault="00A2583B" w:rsidP="0024306C">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из безумья своего…»</w:t>
      </w:r>
      <w:r>
        <w:rPr>
          <w:rFonts w:ascii="Times New Roman" w:hAnsi="Times New Roman" w:cs="Times New Roman"/>
          <w:sz w:val="28"/>
          <w:szCs w:val="28"/>
        </w:rPr>
        <w:t xml:space="preserve">…………………………………………………...........35      </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в юности не знала Бога…»</w:t>
      </w:r>
      <w:r>
        <w:rPr>
          <w:rFonts w:ascii="Times New Roman" w:hAnsi="Times New Roman" w:cs="Times New Roman"/>
          <w:sz w:val="28"/>
          <w:szCs w:val="28"/>
        </w:rPr>
        <w:t>…………………………………………………..36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«Облетела неделя цветенья…»</w:t>
      </w:r>
      <w:r>
        <w:rPr>
          <w:rFonts w:ascii="Times New Roman" w:hAnsi="Times New Roman" w:cs="Times New Roman"/>
          <w:sz w:val="28"/>
          <w:szCs w:val="28"/>
        </w:rPr>
        <w:t>………………………………………………….36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«Какое чудо совершить…»</w:t>
      </w:r>
      <w:r>
        <w:rPr>
          <w:rFonts w:ascii="Times New Roman" w:hAnsi="Times New Roman" w:cs="Times New Roman"/>
          <w:sz w:val="28"/>
          <w:szCs w:val="28"/>
        </w:rPr>
        <w:t>……………………………………………………...37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«Шестой десяток на исходе…»</w:t>
      </w:r>
      <w:r>
        <w:rPr>
          <w:rFonts w:ascii="Times New Roman" w:hAnsi="Times New Roman" w:cs="Times New Roman"/>
          <w:sz w:val="28"/>
          <w:szCs w:val="28"/>
        </w:rPr>
        <w:t>…………………………………………………37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так хочу, чтоб женщины любили…»</w:t>
      </w:r>
      <w:r>
        <w:rPr>
          <w:rFonts w:ascii="Times New Roman" w:hAnsi="Times New Roman" w:cs="Times New Roman"/>
          <w:sz w:val="28"/>
          <w:szCs w:val="28"/>
        </w:rPr>
        <w:t>……………………………………….38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«Мой нежный сынок, мой сладкий сынок…»</w:t>
      </w:r>
      <w:r>
        <w:rPr>
          <w:rFonts w:ascii="Times New Roman" w:hAnsi="Times New Roman" w:cs="Times New Roman"/>
          <w:sz w:val="28"/>
          <w:szCs w:val="28"/>
        </w:rPr>
        <w:t>…………………………………38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 может без доверья быть любви…»</w:t>
      </w:r>
      <w:r>
        <w:rPr>
          <w:rFonts w:ascii="Times New Roman" w:hAnsi="Times New Roman" w:cs="Times New Roman"/>
          <w:sz w:val="28"/>
          <w:szCs w:val="28"/>
        </w:rPr>
        <w:t>………………………………………..39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нахожу отраду и покой …»</w:t>
      </w:r>
      <w:r>
        <w:rPr>
          <w:rFonts w:ascii="Times New Roman" w:hAnsi="Times New Roman" w:cs="Times New Roman"/>
          <w:sz w:val="28"/>
          <w:szCs w:val="28"/>
        </w:rPr>
        <w:t>………………………………………………….39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«Полынную горечь ночей…»</w:t>
      </w:r>
      <w:r>
        <w:rPr>
          <w:rFonts w:ascii="Times New Roman" w:hAnsi="Times New Roman" w:cs="Times New Roman"/>
          <w:sz w:val="28"/>
          <w:szCs w:val="28"/>
        </w:rPr>
        <w:t>……………………………………………….…..40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«Без рук отца, и мать – стара…»</w:t>
      </w:r>
      <w:r>
        <w:rPr>
          <w:rFonts w:ascii="Times New Roman" w:hAnsi="Times New Roman" w:cs="Times New Roman"/>
          <w:sz w:val="28"/>
          <w:szCs w:val="28"/>
        </w:rPr>
        <w:t>……………………………………………......41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владеть тобою – не хочу! ..»</w:t>
      </w:r>
      <w:r>
        <w:rPr>
          <w:rFonts w:ascii="Times New Roman" w:hAnsi="Times New Roman" w:cs="Times New Roman"/>
          <w:sz w:val="28"/>
          <w:szCs w:val="28"/>
        </w:rPr>
        <w:t>………………………………………….……..41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«Синева – без дна…»</w:t>
      </w:r>
      <w:r>
        <w:rPr>
          <w:rFonts w:ascii="Times New Roman" w:hAnsi="Times New Roman" w:cs="Times New Roman"/>
          <w:sz w:val="28"/>
          <w:szCs w:val="28"/>
        </w:rPr>
        <w:t>……………………………………………………….……42</w:t>
      </w:r>
    </w:p>
    <w:p w:rsidR="00A2583B" w:rsidRPr="00880089" w:rsidRDefault="00A2583B" w:rsidP="00632F30">
      <w:pPr>
        <w:spacing w:after="0" w:line="240" w:lineRule="auto"/>
        <w:ind w:left="540"/>
        <w:rPr>
          <w:rFonts w:ascii="Times New Roman" w:hAnsi="Times New Roman" w:cs="Times New Roman"/>
          <w:b/>
          <w:bCs/>
          <w:i/>
          <w:iCs/>
          <w:sz w:val="28"/>
          <w:szCs w:val="28"/>
        </w:rPr>
      </w:pPr>
      <w:r w:rsidRPr="00880089">
        <w:rPr>
          <w:rFonts w:ascii="Times New Roman" w:hAnsi="Times New Roman" w:cs="Times New Roman"/>
          <w:b/>
          <w:bCs/>
          <w:i/>
          <w:iCs/>
          <w:sz w:val="28"/>
          <w:szCs w:val="28"/>
        </w:rPr>
        <w:t>Молитва</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«Господь, прошу – будь милостив ко мне …»</w:t>
      </w:r>
      <w:r>
        <w:rPr>
          <w:rFonts w:ascii="Times New Roman" w:hAnsi="Times New Roman" w:cs="Times New Roman"/>
          <w:sz w:val="28"/>
          <w:szCs w:val="28"/>
        </w:rPr>
        <w:t>…………………………………42</w:t>
      </w:r>
    </w:p>
    <w:p w:rsidR="00A2583B" w:rsidRPr="00880089" w:rsidRDefault="00A2583B" w:rsidP="00632F30">
      <w:pPr>
        <w:spacing w:after="0" w:line="240" w:lineRule="auto"/>
        <w:ind w:left="540"/>
        <w:rPr>
          <w:rFonts w:ascii="Times New Roman" w:hAnsi="Times New Roman" w:cs="Times New Roman"/>
          <w:b/>
          <w:bCs/>
          <w:i/>
          <w:iCs/>
          <w:sz w:val="28"/>
          <w:szCs w:val="28"/>
        </w:rPr>
      </w:pPr>
      <w:r w:rsidRPr="00880089">
        <w:rPr>
          <w:rFonts w:ascii="Times New Roman" w:hAnsi="Times New Roman" w:cs="Times New Roman"/>
          <w:b/>
          <w:bCs/>
          <w:i/>
          <w:iCs/>
          <w:sz w:val="28"/>
          <w:szCs w:val="28"/>
        </w:rPr>
        <w:t>Рождество</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«Под стеной монастырской святой…»</w:t>
      </w:r>
      <w:r>
        <w:rPr>
          <w:rFonts w:ascii="Times New Roman" w:hAnsi="Times New Roman" w:cs="Times New Roman"/>
          <w:sz w:val="28"/>
          <w:szCs w:val="28"/>
        </w:rPr>
        <w:t>…………………………………….…...43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«Боль прошедшую не тревожь…»</w:t>
      </w:r>
      <w:r>
        <w:rPr>
          <w:rFonts w:ascii="Times New Roman" w:hAnsi="Times New Roman" w:cs="Times New Roman"/>
          <w:sz w:val="28"/>
          <w:szCs w:val="28"/>
        </w:rPr>
        <w:t>……………………………………….…......44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«Измечталась я, в себе изверилась…»</w:t>
      </w:r>
      <w:r>
        <w:rPr>
          <w:rFonts w:ascii="Times New Roman" w:hAnsi="Times New Roman" w:cs="Times New Roman"/>
          <w:sz w:val="28"/>
          <w:szCs w:val="28"/>
        </w:rPr>
        <w:t>………………………………….………44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«Мой Бог, молюсь за сына своего…»</w:t>
      </w:r>
      <w:r>
        <w:rPr>
          <w:rFonts w:ascii="Times New Roman" w:hAnsi="Times New Roman" w:cs="Times New Roman"/>
          <w:sz w:val="28"/>
          <w:szCs w:val="28"/>
        </w:rPr>
        <w:t>…………………………………….…….45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«Как хочется судьбу переиначить…»</w:t>
      </w:r>
      <w:r>
        <w:rPr>
          <w:rFonts w:ascii="Times New Roman" w:hAnsi="Times New Roman" w:cs="Times New Roman"/>
          <w:sz w:val="28"/>
          <w:szCs w:val="28"/>
        </w:rPr>
        <w:t>………………………………….……….45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 Боже, подскажи мне путь…»</w:t>
      </w:r>
      <w:r>
        <w:rPr>
          <w:rFonts w:ascii="Times New Roman" w:hAnsi="Times New Roman" w:cs="Times New Roman"/>
          <w:sz w:val="28"/>
          <w:szCs w:val="28"/>
        </w:rPr>
        <w:t>………………………………………………..46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«Смирись, признай, что только осень…»</w:t>
      </w:r>
      <w:r>
        <w:rPr>
          <w:rFonts w:ascii="Times New Roman" w:hAnsi="Times New Roman" w:cs="Times New Roman"/>
          <w:sz w:val="28"/>
          <w:szCs w:val="28"/>
        </w:rPr>
        <w:t>………………………………………46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«Новогоднее, пушистое, игристое  …»</w:t>
      </w:r>
      <w:r>
        <w:rPr>
          <w:rFonts w:ascii="Times New Roman" w:hAnsi="Times New Roman" w:cs="Times New Roman"/>
          <w:sz w:val="28"/>
          <w:szCs w:val="28"/>
        </w:rPr>
        <w:t>……………………………………...…46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«Осенний поздний свет тускнеющих красот…»</w:t>
      </w:r>
      <w:r>
        <w:rPr>
          <w:rFonts w:ascii="Times New Roman" w:hAnsi="Times New Roman" w:cs="Times New Roman"/>
          <w:sz w:val="28"/>
          <w:szCs w:val="28"/>
        </w:rPr>
        <w:t>………………………………47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«Доверилась слепой судьбе…»</w:t>
      </w:r>
      <w:r>
        <w:rPr>
          <w:rFonts w:ascii="Times New Roman" w:hAnsi="Times New Roman" w:cs="Times New Roman"/>
          <w:sz w:val="28"/>
          <w:szCs w:val="28"/>
        </w:rPr>
        <w:t>…………………………………………………48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«Ты ль-то? Я ль-то? Боже мой!..»</w:t>
      </w:r>
      <w:r>
        <w:rPr>
          <w:rFonts w:ascii="Times New Roman" w:hAnsi="Times New Roman" w:cs="Times New Roman"/>
          <w:sz w:val="28"/>
          <w:szCs w:val="28"/>
        </w:rPr>
        <w:t>………………………………………………48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«Раскрой  души своей цветок …»</w:t>
      </w:r>
      <w:r>
        <w:rPr>
          <w:rFonts w:ascii="Times New Roman" w:hAnsi="Times New Roman" w:cs="Times New Roman"/>
          <w:sz w:val="28"/>
          <w:szCs w:val="28"/>
        </w:rPr>
        <w:t>……………………………….……………..49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«Моё дыханье, жизни вязь…»</w:t>
      </w:r>
      <w:r>
        <w:rPr>
          <w:rFonts w:ascii="Times New Roman" w:hAnsi="Times New Roman" w:cs="Times New Roman"/>
          <w:sz w:val="28"/>
          <w:szCs w:val="28"/>
        </w:rPr>
        <w:t>……………………………………………..…...49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«Такая осень золотая!..»</w:t>
      </w:r>
      <w:r>
        <w:rPr>
          <w:rFonts w:ascii="Times New Roman" w:hAnsi="Times New Roman" w:cs="Times New Roman"/>
          <w:sz w:val="28"/>
          <w:szCs w:val="28"/>
        </w:rPr>
        <w:t>……………………………………………..………….50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«Да, верю - время лечит…»</w:t>
      </w:r>
      <w:r>
        <w:rPr>
          <w:rFonts w:ascii="Times New Roman" w:hAnsi="Times New Roman" w:cs="Times New Roman"/>
          <w:sz w:val="28"/>
          <w:szCs w:val="28"/>
        </w:rPr>
        <w:t>…………………………………………………….50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откровенней - не смогу сказать …»</w:t>
      </w:r>
      <w:r>
        <w:rPr>
          <w:rFonts w:ascii="Times New Roman" w:hAnsi="Times New Roman" w:cs="Times New Roman"/>
          <w:sz w:val="28"/>
          <w:szCs w:val="28"/>
        </w:rPr>
        <w:t>………………………………………..51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«Родной сынок, мне осень указала …»</w:t>
      </w:r>
      <w:r>
        <w:rPr>
          <w:rFonts w:ascii="Times New Roman" w:hAnsi="Times New Roman" w:cs="Times New Roman"/>
          <w:sz w:val="28"/>
          <w:szCs w:val="28"/>
        </w:rPr>
        <w:t>………………………………………..51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«Когда душа покоя просит …»</w:t>
      </w:r>
      <w:r>
        <w:rPr>
          <w:rFonts w:ascii="Times New Roman" w:hAnsi="Times New Roman" w:cs="Times New Roman"/>
          <w:sz w:val="28"/>
          <w:szCs w:val="28"/>
        </w:rPr>
        <w:t>…………………………………………………52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«Гроза промчалась - и листва…»</w:t>
      </w:r>
      <w:r>
        <w:rPr>
          <w:rFonts w:ascii="Times New Roman" w:hAnsi="Times New Roman" w:cs="Times New Roman"/>
          <w:sz w:val="28"/>
          <w:szCs w:val="28"/>
        </w:rPr>
        <w:t>………………………………………………52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«Звенит весна - гремит в полнеба …»</w:t>
      </w:r>
      <w:r>
        <w:rPr>
          <w:rFonts w:ascii="Times New Roman" w:hAnsi="Times New Roman" w:cs="Times New Roman"/>
          <w:sz w:val="28"/>
          <w:szCs w:val="28"/>
        </w:rPr>
        <w:t>………………………………………….53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«Моя душа – на перепутье…»</w:t>
      </w:r>
      <w:r>
        <w:rPr>
          <w:rFonts w:ascii="Times New Roman" w:hAnsi="Times New Roman" w:cs="Times New Roman"/>
          <w:sz w:val="28"/>
          <w:szCs w:val="28"/>
        </w:rPr>
        <w:t>…………………………………………………..54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 xml:space="preserve"> «Прости, мой шалун, за горячность мою…»</w:t>
      </w:r>
      <w:r>
        <w:rPr>
          <w:rFonts w:ascii="Times New Roman" w:hAnsi="Times New Roman" w:cs="Times New Roman"/>
          <w:sz w:val="28"/>
          <w:szCs w:val="28"/>
        </w:rPr>
        <w:t>………………………………….54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«Научи нас, Господи…»</w:t>
      </w:r>
      <w:r>
        <w:rPr>
          <w:rFonts w:ascii="Times New Roman" w:hAnsi="Times New Roman" w:cs="Times New Roman"/>
          <w:sz w:val="28"/>
          <w:szCs w:val="28"/>
        </w:rPr>
        <w:t>…………………………………………………………54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«Играй, сынок родной, играй…»</w:t>
      </w:r>
      <w:r>
        <w:rPr>
          <w:rFonts w:ascii="Times New Roman" w:hAnsi="Times New Roman" w:cs="Times New Roman"/>
          <w:sz w:val="28"/>
          <w:szCs w:val="28"/>
        </w:rPr>
        <w:t>……………………………………………….54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«Терпенья и сил…»</w:t>
      </w:r>
      <w:r>
        <w:rPr>
          <w:rFonts w:ascii="Times New Roman" w:hAnsi="Times New Roman" w:cs="Times New Roman"/>
          <w:sz w:val="28"/>
          <w:szCs w:val="28"/>
        </w:rPr>
        <w:t>………………………………………………………………55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«Тревожны старческие думы…»</w:t>
      </w:r>
      <w:r>
        <w:rPr>
          <w:rFonts w:ascii="Times New Roman" w:hAnsi="Times New Roman" w:cs="Times New Roman"/>
          <w:sz w:val="28"/>
          <w:szCs w:val="28"/>
        </w:rPr>
        <w:t>……………………………….……………….55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 если б испытать мне до конца…»</w:t>
      </w:r>
      <w:r>
        <w:rPr>
          <w:rFonts w:ascii="Times New Roman" w:hAnsi="Times New Roman" w:cs="Times New Roman"/>
          <w:sz w:val="28"/>
          <w:szCs w:val="28"/>
        </w:rPr>
        <w:t>…………………………………………..56</w:t>
      </w:r>
    </w:p>
    <w:p w:rsidR="00A2583B" w:rsidRPr="0024306C" w:rsidRDefault="00A2583B" w:rsidP="00632F30">
      <w:pPr>
        <w:spacing w:after="0" w:line="240" w:lineRule="auto"/>
        <w:ind w:left="540"/>
        <w:rPr>
          <w:rFonts w:ascii="Times New Roman" w:hAnsi="Times New Roman" w:cs="Times New Roman"/>
          <w:b/>
          <w:bCs/>
          <w:i/>
          <w:iCs/>
          <w:sz w:val="28"/>
          <w:szCs w:val="28"/>
        </w:rPr>
      </w:pPr>
      <w:r w:rsidRPr="0024306C">
        <w:rPr>
          <w:rFonts w:ascii="Times New Roman" w:hAnsi="Times New Roman" w:cs="Times New Roman"/>
          <w:b/>
          <w:bCs/>
          <w:i/>
          <w:iCs/>
          <w:sz w:val="28"/>
          <w:szCs w:val="28"/>
        </w:rPr>
        <w:t>Пасхальная песня (на мотив «Беловежской пущи»)</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«Благовест колокольный над миром плывет…»</w:t>
      </w:r>
      <w:r>
        <w:rPr>
          <w:rFonts w:ascii="Times New Roman" w:hAnsi="Times New Roman" w:cs="Times New Roman"/>
          <w:sz w:val="28"/>
          <w:szCs w:val="28"/>
        </w:rPr>
        <w:t>…………….…………………57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«Одиночество – к одиночеству…»</w:t>
      </w:r>
      <w:r>
        <w:rPr>
          <w:rFonts w:ascii="Times New Roman" w:hAnsi="Times New Roman" w:cs="Times New Roman"/>
          <w:sz w:val="28"/>
          <w:szCs w:val="28"/>
        </w:rPr>
        <w:t>. ……………………………….……………57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«Неповторимость бытия…»</w:t>
      </w:r>
      <w:r>
        <w:rPr>
          <w:rFonts w:ascii="Times New Roman" w:hAnsi="Times New Roman" w:cs="Times New Roman"/>
          <w:sz w:val="28"/>
          <w:szCs w:val="28"/>
        </w:rPr>
        <w:t>…………………………………………..…………58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«Как женщина на сносях - каждый стих…»</w:t>
      </w:r>
      <w:r>
        <w:rPr>
          <w:rFonts w:ascii="Times New Roman" w:hAnsi="Times New Roman" w:cs="Times New Roman"/>
          <w:sz w:val="28"/>
          <w:szCs w:val="28"/>
        </w:rPr>
        <w:t>………………………………..….59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«Как чужд мой стих – и счастлив тем …»</w:t>
      </w:r>
      <w:r>
        <w:rPr>
          <w:rFonts w:ascii="Times New Roman" w:hAnsi="Times New Roman" w:cs="Times New Roman"/>
          <w:sz w:val="28"/>
          <w:szCs w:val="28"/>
        </w:rPr>
        <w:t>…………………………………..…59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«Детства свет зелёный …»</w:t>
      </w:r>
      <w:r>
        <w:rPr>
          <w:rFonts w:ascii="Times New Roman" w:hAnsi="Times New Roman" w:cs="Times New Roman"/>
          <w:sz w:val="28"/>
          <w:szCs w:val="28"/>
        </w:rPr>
        <w:t>………………………………………………………60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«Ломает пальцы – в боль – мороз…»</w:t>
      </w:r>
      <w:r>
        <w:rPr>
          <w:rFonts w:ascii="Times New Roman" w:hAnsi="Times New Roman" w:cs="Times New Roman"/>
          <w:sz w:val="28"/>
          <w:szCs w:val="28"/>
        </w:rPr>
        <w:t>………………………………..…………61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«Твой гневный ум не может…»</w:t>
      </w:r>
      <w:r>
        <w:rPr>
          <w:rFonts w:ascii="Times New Roman" w:hAnsi="Times New Roman" w:cs="Times New Roman"/>
          <w:sz w:val="28"/>
          <w:szCs w:val="28"/>
        </w:rPr>
        <w:t>……………………………………………...…61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«Руки зябко согреваю …»</w:t>
      </w:r>
      <w:r>
        <w:rPr>
          <w:rFonts w:ascii="Times New Roman" w:hAnsi="Times New Roman" w:cs="Times New Roman"/>
          <w:sz w:val="28"/>
          <w:szCs w:val="28"/>
        </w:rPr>
        <w:t>……………………………………………………….62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«Мать умерла, когда влетели ласточки…»</w:t>
      </w:r>
      <w:r>
        <w:rPr>
          <w:rFonts w:ascii="Times New Roman" w:hAnsi="Times New Roman" w:cs="Times New Roman"/>
          <w:sz w:val="28"/>
          <w:szCs w:val="28"/>
        </w:rPr>
        <w:t>……………………………...……..62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«Синь куполов, синь Камы, синь Закамья…»</w:t>
      </w:r>
      <w:r>
        <w:rPr>
          <w:rFonts w:ascii="Times New Roman" w:hAnsi="Times New Roman" w:cs="Times New Roman"/>
          <w:sz w:val="28"/>
          <w:szCs w:val="28"/>
        </w:rPr>
        <w:t>……………………………..…..63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«И в этом огромном мире…»</w:t>
      </w:r>
      <w:r>
        <w:rPr>
          <w:rFonts w:ascii="Times New Roman" w:hAnsi="Times New Roman" w:cs="Times New Roman"/>
          <w:sz w:val="28"/>
          <w:szCs w:val="28"/>
        </w:rPr>
        <w:t>………………………………………………...…63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«Моя судьба, как два крыла …»</w:t>
      </w:r>
      <w:r>
        <w:rPr>
          <w:rFonts w:ascii="Times New Roman" w:hAnsi="Times New Roman" w:cs="Times New Roman"/>
          <w:sz w:val="28"/>
          <w:szCs w:val="28"/>
        </w:rPr>
        <w:t>…………………………………………..……64</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«Слова прощания – слова прощения…»</w:t>
      </w:r>
      <w:r>
        <w:rPr>
          <w:rFonts w:ascii="Times New Roman" w:hAnsi="Times New Roman" w:cs="Times New Roman"/>
          <w:sz w:val="28"/>
          <w:szCs w:val="28"/>
        </w:rPr>
        <w:t>……………………………………….65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«Осенняя пора – зарница – заряница…»</w:t>
      </w:r>
      <w:r>
        <w:rPr>
          <w:rFonts w:ascii="Times New Roman" w:hAnsi="Times New Roman" w:cs="Times New Roman"/>
          <w:sz w:val="28"/>
          <w:szCs w:val="28"/>
        </w:rPr>
        <w:t>……………………………………….66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«Мне с лебедями  жизнь дана…»</w:t>
      </w:r>
      <w:r>
        <w:rPr>
          <w:rFonts w:ascii="Times New Roman" w:hAnsi="Times New Roman" w:cs="Times New Roman"/>
          <w:sz w:val="28"/>
          <w:szCs w:val="28"/>
        </w:rPr>
        <w:t>……………………………………………….66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«Туманом стянутые дали…»</w:t>
      </w:r>
      <w:r>
        <w:rPr>
          <w:rFonts w:ascii="Times New Roman" w:hAnsi="Times New Roman" w:cs="Times New Roman"/>
          <w:sz w:val="28"/>
          <w:szCs w:val="28"/>
        </w:rPr>
        <w:t>……………………………………………………67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«Январь, озимая зелень…»</w:t>
      </w:r>
      <w:r>
        <w:rPr>
          <w:rFonts w:ascii="Times New Roman" w:hAnsi="Times New Roman" w:cs="Times New Roman"/>
          <w:sz w:val="28"/>
          <w:szCs w:val="28"/>
        </w:rPr>
        <w:t>……………………………………………………...68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«Что ждет души ладью слепую…»</w:t>
      </w:r>
      <w:r>
        <w:rPr>
          <w:rFonts w:ascii="Times New Roman" w:hAnsi="Times New Roman" w:cs="Times New Roman"/>
          <w:sz w:val="28"/>
          <w:szCs w:val="28"/>
        </w:rPr>
        <w:t>……………………………………………..69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«Древние стены, сияющий купол…»</w:t>
      </w:r>
      <w:r>
        <w:rPr>
          <w:rFonts w:ascii="Times New Roman" w:hAnsi="Times New Roman" w:cs="Times New Roman"/>
          <w:sz w:val="28"/>
          <w:szCs w:val="28"/>
        </w:rPr>
        <w:t>…………………………………………..69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 в прошлом, зимние открытки…»</w:t>
      </w:r>
      <w:r>
        <w:rPr>
          <w:rFonts w:ascii="Times New Roman" w:hAnsi="Times New Roman" w:cs="Times New Roman"/>
          <w:sz w:val="28"/>
          <w:szCs w:val="28"/>
        </w:rPr>
        <w:t>………………………………………….70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 разъяснить поэзию словами…»</w:t>
      </w:r>
      <w:r>
        <w:rPr>
          <w:rFonts w:ascii="Times New Roman" w:hAnsi="Times New Roman" w:cs="Times New Roman"/>
          <w:sz w:val="28"/>
          <w:szCs w:val="28"/>
        </w:rPr>
        <w:t>……………………………………………70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«Я появлялась в мир под бомбами…»</w:t>
      </w:r>
      <w:r>
        <w:rPr>
          <w:rFonts w:ascii="Times New Roman" w:hAnsi="Times New Roman" w:cs="Times New Roman"/>
          <w:sz w:val="28"/>
          <w:szCs w:val="28"/>
        </w:rPr>
        <w:t>………………………………………….71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«Анна Светлейшая – Божья благодать….»</w:t>
      </w:r>
      <w:r>
        <w:rPr>
          <w:rFonts w:ascii="Times New Roman" w:hAnsi="Times New Roman" w:cs="Times New Roman"/>
          <w:sz w:val="28"/>
          <w:szCs w:val="28"/>
        </w:rPr>
        <w:t>…………………………………….72</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«Скарятинские сосны - в поднебесье…»</w:t>
      </w:r>
      <w:r>
        <w:rPr>
          <w:rFonts w:ascii="Times New Roman" w:hAnsi="Times New Roman" w:cs="Times New Roman"/>
          <w:sz w:val="28"/>
          <w:szCs w:val="28"/>
          <w:lang w:val="ru-RU"/>
        </w:rPr>
        <w:t>……………………………………….72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«Всё прежнее - знакомое до слёз…»</w:t>
      </w:r>
      <w:r>
        <w:rPr>
          <w:rFonts w:ascii="Times New Roman" w:hAnsi="Times New Roman" w:cs="Times New Roman"/>
          <w:sz w:val="28"/>
          <w:szCs w:val="28"/>
        </w:rPr>
        <w:t>……………………………………………73</w:t>
      </w:r>
    </w:p>
    <w:p w:rsidR="00A2583B"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«Когда качались в океанах…»</w:t>
      </w:r>
      <w:r>
        <w:rPr>
          <w:rFonts w:ascii="Times New Roman" w:hAnsi="Times New Roman" w:cs="Times New Roman"/>
          <w:sz w:val="28"/>
          <w:szCs w:val="28"/>
        </w:rPr>
        <w:t>…………………………………………………..73</w:t>
      </w:r>
    </w:p>
    <w:p w:rsidR="00A2583B" w:rsidRPr="00316997" w:rsidRDefault="00A2583B" w:rsidP="00632F30">
      <w:pPr>
        <w:spacing w:after="0" w:line="240" w:lineRule="auto"/>
        <w:ind w:left="540"/>
        <w:rPr>
          <w:rFonts w:ascii="Times New Roman" w:hAnsi="Times New Roman" w:cs="Times New Roman"/>
          <w:sz w:val="28"/>
          <w:szCs w:val="28"/>
        </w:rPr>
      </w:pPr>
      <w:r>
        <w:rPr>
          <w:rFonts w:ascii="Times New Roman" w:hAnsi="Times New Roman" w:cs="Times New Roman"/>
          <w:sz w:val="28"/>
          <w:szCs w:val="28"/>
        </w:rPr>
        <w:t>«На берегу нет ни души»………………………………………………………..74</w:t>
      </w:r>
    </w:p>
    <w:p w:rsidR="00A2583B" w:rsidRPr="00B70B3F" w:rsidRDefault="00A2583B" w:rsidP="00632F30">
      <w:pPr>
        <w:pStyle w:val="a"/>
        <w:spacing w:line="240" w:lineRule="auto"/>
        <w:ind w:left="540"/>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И хочется весь мир – любить</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 Мать слыла королевой умелой…»</w:t>
      </w:r>
      <w:r>
        <w:rPr>
          <w:rFonts w:ascii="Times New Roman" w:hAnsi="Times New Roman" w:cs="Times New Roman"/>
          <w:sz w:val="28"/>
          <w:szCs w:val="28"/>
        </w:rPr>
        <w:t>……………………………………………75</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«Облака – грядой белейшей …»</w:t>
      </w:r>
      <w:r>
        <w:rPr>
          <w:rFonts w:ascii="Times New Roman" w:hAnsi="Times New Roman" w:cs="Times New Roman"/>
          <w:sz w:val="28"/>
          <w:szCs w:val="28"/>
          <w:lang w:val="ru-RU"/>
        </w:rPr>
        <w:t>………………………………………………...76</w:t>
      </w:r>
    </w:p>
    <w:p w:rsidR="00A2583B"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«Божественная красота…»</w:t>
      </w:r>
      <w:r>
        <w:rPr>
          <w:rFonts w:ascii="Times New Roman" w:hAnsi="Times New Roman" w:cs="Times New Roman"/>
          <w:sz w:val="28"/>
          <w:szCs w:val="28"/>
          <w:lang w:val="ru-RU"/>
        </w:rPr>
        <w:t>………………………………………………………77</w:t>
      </w:r>
    </w:p>
    <w:p w:rsidR="00A2583B" w:rsidRPr="00B70B3F" w:rsidRDefault="00A2583B" w:rsidP="00632F30">
      <w:pPr>
        <w:pStyle w:val="a"/>
        <w:spacing w:line="240" w:lineRule="auto"/>
        <w:ind w:left="540"/>
        <w:jc w:val="both"/>
        <w:rPr>
          <w:rFonts w:ascii="Times New Roman" w:hAnsi="Times New Roman" w:cs="Times New Roman"/>
          <w:b/>
          <w:bCs/>
          <w:i/>
          <w:iCs/>
          <w:sz w:val="28"/>
          <w:szCs w:val="28"/>
          <w:lang w:val="ru-RU"/>
        </w:rPr>
      </w:pPr>
      <w:r w:rsidRPr="00B70B3F">
        <w:rPr>
          <w:rFonts w:ascii="Times New Roman" w:hAnsi="Times New Roman" w:cs="Times New Roman"/>
          <w:b/>
          <w:bCs/>
          <w:i/>
          <w:iCs/>
          <w:sz w:val="28"/>
          <w:szCs w:val="28"/>
          <w:lang w:val="ru-RU"/>
        </w:rPr>
        <w:t>Письмо сыну</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«В полнеба – дождь, слепая морось…»</w:t>
      </w:r>
      <w:r>
        <w:rPr>
          <w:rFonts w:ascii="Times New Roman" w:hAnsi="Times New Roman" w:cs="Times New Roman"/>
          <w:sz w:val="28"/>
          <w:szCs w:val="28"/>
          <w:lang w:val="ru-RU"/>
        </w:rPr>
        <w:t>………………………………………...77</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w:t>
      </w:r>
      <w:r>
        <w:rPr>
          <w:rFonts w:ascii="Times New Roman" w:hAnsi="Times New Roman" w:cs="Times New Roman"/>
          <w:sz w:val="28"/>
          <w:szCs w:val="28"/>
          <w:lang w:val="ru-RU"/>
        </w:rPr>
        <w:t>Мне в жизни слов святее не найти</w:t>
      </w:r>
      <w:r w:rsidRPr="00316997">
        <w:rPr>
          <w:rFonts w:ascii="Times New Roman" w:hAnsi="Times New Roman" w:cs="Times New Roman"/>
          <w:sz w:val="28"/>
          <w:szCs w:val="28"/>
          <w:lang w:val="ru-RU"/>
        </w:rPr>
        <w:t>…»</w:t>
      </w:r>
      <w:r>
        <w:rPr>
          <w:rFonts w:ascii="Times New Roman" w:hAnsi="Times New Roman" w:cs="Times New Roman"/>
          <w:sz w:val="28"/>
          <w:szCs w:val="28"/>
          <w:lang w:val="ru-RU"/>
        </w:rPr>
        <w:t>………………………………………...78</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«Закамская осень – дожди обложили…»</w:t>
      </w:r>
      <w:r>
        <w:rPr>
          <w:rFonts w:ascii="Times New Roman" w:hAnsi="Times New Roman" w:cs="Times New Roman"/>
          <w:sz w:val="28"/>
          <w:szCs w:val="28"/>
          <w:lang w:val="ru-RU"/>
        </w:rPr>
        <w:t>……………………………………….79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«Праздничная служба – под Покров…</w:t>
      </w:r>
      <w:r>
        <w:rPr>
          <w:rFonts w:ascii="Times New Roman" w:hAnsi="Times New Roman" w:cs="Times New Roman"/>
          <w:sz w:val="28"/>
          <w:szCs w:val="28"/>
        </w:rPr>
        <w:t>…………………………………………80</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«Скрипят снега под шагом сухо..»</w:t>
      </w:r>
      <w:r>
        <w:rPr>
          <w:rFonts w:ascii="Times New Roman" w:hAnsi="Times New Roman" w:cs="Times New Roman"/>
          <w:sz w:val="28"/>
          <w:szCs w:val="28"/>
          <w:lang w:val="ru-RU"/>
        </w:rPr>
        <w:t>……………………………………………...80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 xml:space="preserve"> «Господь пошлет мне снегом – благодать…»</w:t>
      </w:r>
      <w:r>
        <w:rPr>
          <w:rFonts w:ascii="Times New Roman" w:hAnsi="Times New Roman" w:cs="Times New Roman"/>
          <w:sz w:val="28"/>
          <w:szCs w:val="28"/>
        </w:rPr>
        <w:t>………………............................81</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«На чёрных ветках - чёрные вороны…»</w:t>
      </w:r>
      <w:r>
        <w:rPr>
          <w:rFonts w:ascii="Times New Roman" w:hAnsi="Times New Roman" w:cs="Times New Roman"/>
          <w:sz w:val="28"/>
          <w:szCs w:val="28"/>
          <w:lang w:val="ru-RU"/>
        </w:rPr>
        <w:t>………………………………………..81</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«Ожидание встречи - ожиданьем  разлуки…»</w:t>
      </w:r>
      <w:r>
        <w:rPr>
          <w:rFonts w:ascii="Times New Roman" w:hAnsi="Times New Roman" w:cs="Times New Roman"/>
          <w:sz w:val="28"/>
          <w:szCs w:val="28"/>
          <w:lang w:val="ru-RU"/>
        </w:rPr>
        <w:t>…………………………………82</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«В сновиденьях – нет возмездья горше…»</w:t>
      </w:r>
      <w:r>
        <w:rPr>
          <w:rFonts w:ascii="Times New Roman" w:hAnsi="Times New Roman" w:cs="Times New Roman"/>
          <w:sz w:val="28"/>
          <w:szCs w:val="28"/>
          <w:lang w:val="ru-RU"/>
        </w:rPr>
        <w:t>…………………………………….82</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«А сосны стыли, чуть дыша…»</w:t>
      </w:r>
      <w:r>
        <w:rPr>
          <w:rFonts w:ascii="Times New Roman" w:hAnsi="Times New Roman" w:cs="Times New Roman"/>
          <w:sz w:val="28"/>
          <w:szCs w:val="28"/>
          <w:lang w:val="ru-RU"/>
        </w:rPr>
        <w:t>…………………………………………………83</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«Порой не видишь мук…»</w:t>
      </w:r>
      <w:r>
        <w:rPr>
          <w:rFonts w:ascii="Times New Roman" w:hAnsi="Times New Roman" w:cs="Times New Roman"/>
          <w:sz w:val="28"/>
          <w:szCs w:val="28"/>
          <w:lang w:val="ru-RU"/>
        </w:rPr>
        <w:t>………………………………………………………83</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«Когда взойдет таинственно-высоко…»</w:t>
      </w:r>
      <w:r>
        <w:rPr>
          <w:rFonts w:ascii="Times New Roman" w:hAnsi="Times New Roman" w:cs="Times New Roman"/>
          <w:sz w:val="28"/>
          <w:szCs w:val="28"/>
          <w:lang w:val="ru-RU"/>
        </w:rPr>
        <w:t>……………………………………….84</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«Бессилен слог связать раздумий нить…»</w:t>
      </w:r>
      <w:r>
        <w:rPr>
          <w:rFonts w:ascii="Times New Roman" w:hAnsi="Times New Roman" w:cs="Times New Roman"/>
          <w:sz w:val="28"/>
          <w:szCs w:val="28"/>
          <w:lang w:val="ru-RU"/>
        </w:rPr>
        <w:t>……………………………………..85</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«Ликующий шмелиный майский бред…»</w:t>
      </w:r>
      <w:r>
        <w:rPr>
          <w:rFonts w:ascii="Times New Roman" w:hAnsi="Times New Roman" w:cs="Times New Roman"/>
          <w:sz w:val="28"/>
          <w:szCs w:val="28"/>
          <w:lang w:val="ru-RU"/>
        </w:rPr>
        <w:t>……………………………………...85</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«Забудь на время о кошмаре войн …»</w:t>
      </w:r>
      <w:r>
        <w:rPr>
          <w:rFonts w:ascii="Times New Roman" w:hAnsi="Times New Roman" w:cs="Times New Roman"/>
          <w:sz w:val="28"/>
          <w:szCs w:val="28"/>
          <w:lang w:val="ru-RU"/>
        </w:rPr>
        <w:t>………………………………………….86</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«Вечер. Над озером солнце садится…»</w:t>
      </w:r>
      <w:r>
        <w:rPr>
          <w:rFonts w:ascii="Times New Roman" w:hAnsi="Times New Roman" w:cs="Times New Roman"/>
          <w:sz w:val="28"/>
          <w:szCs w:val="28"/>
          <w:lang w:val="ru-RU"/>
        </w:rPr>
        <w:t>………………………………………...87</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Pr>
          <w:rFonts w:ascii="Times New Roman" w:hAnsi="Times New Roman" w:cs="Times New Roman"/>
          <w:sz w:val="28"/>
          <w:szCs w:val="28"/>
          <w:lang w:val="ru-RU"/>
        </w:rPr>
        <w:t>«Вновь после зимнего ненастья</w:t>
      </w:r>
      <w:r w:rsidRPr="00316997">
        <w:rPr>
          <w:rFonts w:ascii="Times New Roman" w:hAnsi="Times New Roman" w:cs="Times New Roman"/>
          <w:sz w:val="28"/>
          <w:szCs w:val="28"/>
          <w:lang w:val="ru-RU"/>
        </w:rPr>
        <w:t>…»</w:t>
      </w:r>
      <w:r>
        <w:rPr>
          <w:rFonts w:ascii="Times New Roman" w:hAnsi="Times New Roman" w:cs="Times New Roman"/>
          <w:sz w:val="28"/>
          <w:szCs w:val="28"/>
          <w:lang w:val="ru-RU"/>
        </w:rPr>
        <w:t>………………………………………….....87</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«Скачком смеющихся секунд…»</w:t>
      </w:r>
      <w:r>
        <w:rPr>
          <w:rFonts w:ascii="Times New Roman" w:hAnsi="Times New Roman" w:cs="Times New Roman"/>
          <w:sz w:val="28"/>
          <w:szCs w:val="28"/>
          <w:lang w:val="ru-RU"/>
        </w:rPr>
        <w:t>……………………………………………….88</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«Когда в святом и светлом чувстве…»</w:t>
      </w:r>
      <w:r>
        <w:rPr>
          <w:rFonts w:ascii="Times New Roman" w:hAnsi="Times New Roman" w:cs="Times New Roman"/>
          <w:sz w:val="28"/>
          <w:szCs w:val="28"/>
          <w:lang w:val="ru-RU"/>
        </w:rPr>
        <w:t>…………………………………………88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«О нищая старость, мне страшен твой лик…»</w:t>
      </w:r>
      <w:r>
        <w:rPr>
          <w:rFonts w:ascii="Times New Roman" w:hAnsi="Times New Roman" w:cs="Times New Roman"/>
          <w:sz w:val="28"/>
          <w:szCs w:val="28"/>
        </w:rPr>
        <w:t>……………………………...…89</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«Жизнь утекает, утекает…»</w:t>
      </w:r>
      <w:r>
        <w:rPr>
          <w:rFonts w:ascii="Times New Roman" w:hAnsi="Times New Roman" w:cs="Times New Roman"/>
          <w:sz w:val="28"/>
          <w:szCs w:val="28"/>
          <w:lang w:val="ru-RU"/>
        </w:rPr>
        <w:t>……………………………………………………..89</w:t>
      </w:r>
    </w:p>
    <w:p w:rsidR="00A2583B" w:rsidRDefault="00A2583B" w:rsidP="00632F30">
      <w:pPr>
        <w:pStyle w:val="a"/>
        <w:spacing w:line="240" w:lineRule="auto"/>
        <w:ind w:left="540"/>
        <w:jc w:val="both"/>
        <w:rPr>
          <w:rFonts w:ascii="Times New Roman" w:hAnsi="Times New Roman" w:cs="Times New Roman"/>
          <w:sz w:val="28"/>
          <w:szCs w:val="28"/>
          <w:lang w:val="ru-RU"/>
        </w:rPr>
      </w:pPr>
      <w:r w:rsidRPr="00316997">
        <w:rPr>
          <w:rFonts w:ascii="Times New Roman" w:hAnsi="Times New Roman" w:cs="Times New Roman"/>
          <w:sz w:val="28"/>
          <w:szCs w:val="28"/>
          <w:lang w:val="ru-RU"/>
        </w:rPr>
        <w:t>«В последнем трепете сердец …»</w:t>
      </w:r>
      <w:r>
        <w:rPr>
          <w:rFonts w:ascii="Times New Roman" w:hAnsi="Times New Roman" w:cs="Times New Roman"/>
          <w:sz w:val="28"/>
          <w:szCs w:val="28"/>
          <w:lang w:val="ru-RU"/>
        </w:rPr>
        <w:t>………………………………………………90</w:t>
      </w:r>
    </w:p>
    <w:p w:rsidR="00A2583B" w:rsidRPr="00316997" w:rsidRDefault="00A2583B" w:rsidP="00632F30">
      <w:pPr>
        <w:pStyle w:val="a"/>
        <w:spacing w:line="240" w:lineRule="auto"/>
        <w:ind w:left="540"/>
        <w:jc w:val="both"/>
        <w:rPr>
          <w:rFonts w:ascii="Times New Roman" w:hAnsi="Times New Roman" w:cs="Times New Roman"/>
          <w:sz w:val="28"/>
          <w:szCs w:val="28"/>
          <w:lang w:val="ru-RU"/>
        </w:rPr>
      </w:pPr>
      <w:r>
        <w:rPr>
          <w:rFonts w:ascii="Times New Roman" w:hAnsi="Times New Roman" w:cs="Times New Roman"/>
          <w:sz w:val="28"/>
          <w:szCs w:val="28"/>
          <w:lang w:val="ru-RU"/>
        </w:rPr>
        <w:t>«Когда судьбою не обласкан…»………………………………………………..90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«Ах, Боже мой, какая высота…»</w:t>
      </w:r>
      <w:r>
        <w:rPr>
          <w:rFonts w:ascii="Times New Roman" w:hAnsi="Times New Roman" w:cs="Times New Roman"/>
          <w:sz w:val="28"/>
          <w:szCs w:val="28"/>
        </w:rPr>
        <w:t>………………………………………………..91</w:t>
      </w:r>
    </w:p>
    <w:p w:rsidR="00A2583B" w:rsidRPr="003B4F99" w:rsidRDefault="00A2583B" w:rsidP="00632F30">
      <w:pPr>
        <w:spacing w:after="0" w:line="240" w:lineRule="auto"/>
        <w:ind w:left="540"/>
        <w:rPr>
          <w:rFonts w:ascii="Times New Roman" w:hAnsi="Times New Roman" w:cs="Times New Roman"/>
          <w:b/>
          <w:bCs/>
          <w:i/>
          <w:iCs/>
          <w:sz w:val="28"/>
          <w:szCs w:val="28"/>
        </w:rPr>
      </w:pPr>
      <w:r w:rsidRPr="003B4F99">
        <w:rPr>
          <w:rFonts w:ascii="Times New Roman" w:hAnsi="Times New Roman" w:cs="Times New Roman"/>
          <w:b/>
          <w:bCs/>
          <w:i/>
          <w:iCs/>
          <w:sz w:val="28"/>
          <w:szCs w:val="28"/>
        </w:rPr>
        <w:t>И пусть здесь будет город – сад</w:t>
      </w:r>
    </w:p>
    <w:p w:rsidR="00A2583B" w:rsidRPr="00D02D74" w:rsidRDefault="00A2583B" w:rsidP="00D02D74">
      <w:pPr>
        <w:spacing w:after="0" w:line="240" w:lineRule="auto"/>
        <w:ind w:left="540"/>
        <w:rPr>
          <w:rFonts w:ascii="Times New Roman" w:hAnsi="Times New Roman" w:cs="Times New Roman"/>
          <w:sz w:val="28"/>
          <w:szCs w:val="28"/>
        </w:rPr>
      </w:pPr>
      <w:r w:rsidRPr="003B4F99">
        <w:rPr>
          <w:rFonts w:ascii="Times New Roman" w:hAnsi="Times New Roman" w:cs="Times New Roman"/>
          <w:sz w:val="28"/>
          <w:szCs w:val="28"/>
        </w:rPr>
        <w:t xml:space="preserve">«Свечой гигантской всталсобор» </w:t>
      </w:r>
      <w:r>
        <w:rPr>
          <w:rFonts w:ascii="Times New Roman" w:hAnsi="Times New Roman" w:cs="Times New Roman"/>
          <w:sz w:val="28"/>
          <w:szCs w:val="28"/>
        </w:rPr>
        <w:t>……………………………………………...91</w:t>
      </w:r>
    </w:p>
    <w:p w:rsidR="00A2583B" w:rsidRPr="00316997" w:rsidRDefault="00A2583B" w:rsidP="00632F30">
      <w:pPr>
        <w:spacing w:after="0" w:line="240" w:lineRule="auto"/>
        <w:ind w:left="540"/>
        <w:rPr>
          <w:rFonts w:ascii="Times New Roman" w:hAnsi="Times New Roman" w:cs="Times New Roman"/>
          <w:b/>
          <w:bCs/>
          <w:i/>
          <w:iCs/>
          <w:sz w:val="28"/>
          <w:szCs w:val="28"/>
        </w:rPr>
      </w:pPr>
      <w:r w:rsidRPr="00316997">
        <w:rPr>
          <w:rFonts w:ascii="Times New Roman" w:hAnsi="Times New Roman" w:cs="Times New Roman"/>
          <w:b/>
          <w:bCs/>
          <w:i/>
          <w:iCs/>
          <w:sz w:val="28"/>
          <w:szCs w:val="28"/>
        </w:rPr>
        <w:t>Стихи для внучат</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«В глазах твоих и солнышко и дождик…»</w:t>
      </w:r>
      <w:r>
        <w:rPr>
          <w:rFonts w:ascii="Times New Roman" w:hAnsi="Times New Roman" w:cs="Times New Roman"/>
          <w:sz w:val="28"/>
          <w:szCs w:val="28"/>
        </w:rPr>
        <w:t>…………………………………….95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 за морем -океаном…»</w:t>
      </w:r>
      <w:r>
        <w:rPr>
          <w:rFonts w:ascii="Times New Roman" w:hAnsi="Times New Roman" w:cs="Times New Roman"/>
          <w:sz w:val="28"/>
          <w:szCs w:val="28"/>
        </w:rPr>
        <w:t>………………………………………………………95</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 болотце под листом…»</w:t>
      </w:r>
      <w:r>
        <w:rPr>
          <w:rFonts w:ascii="Times New Roman" w:hAnsi="Times New Roman" w:cs="Times New Roman"/>
          <w:sz w:val="28"/>
          <w:szCs w:val="28"/>
        </w:rPr>
        <w:t>……………………………………………………..96</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«Проклюнулися рожки…»</w:t>
      </w:r>
      <w:r>
        <w:rPr>
          <w:rFonts w:ascii="Times New Roman" w:hAnsi="Times New Roman" w:cs="Times New Roman"/>
          <w:sz w:val="28"/>
          <w:szCs w:val="28"/>
        </w:rPr>
        <w:t>………………………………………………………97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«Теплый дождик - кап-кап…»</w:t>
      </w:r>
      <w:r>
        <w:rPr>
          <w:rFonts w:ascii="Times New Roman" w:hAnsi="Times New Roman" w:cs="Times New Roman"/>
          <w:sz w:val="28"/>
          <w:szCs w:val="28"/>
        </w:rPr>
        <w:t>…………………………………………………..97</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«Синеглазка-звездочка…»</w:t>
      </w:r>
      <w:r>
        <w:rPr>
          <w:rFonts w:ascii="Times New Roman" w:hAnsi="Times New Roman" w:cs="Times New Roman"/>
          <w:sz w:val="28"/>
          <w:szCs w:val="28"/>
        </w:rPr>
        <w:t>………………………………………………………98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 листах осинки…»</w:t>
      </w:r>
      <w:r>
        <w:rPr>
          <w:rFonts w:ascii="Times New Roman" w:hAnsi="Times New Roman" w:cs="Times New Roman"/>
          <w:sz w:val="28"/>
          <w:szCs w:val="28"/>
        </w:rPr>
        <w:t>……………………………………………………...……98</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«Звездочка – малютка…»</w:t>
      </w:r>
      <w:r>
        <w:rPr>
          <w:rFonts w:ascii="Times New Roman" w:hAnsi="Times New Roman" w:cs="Times New Roman"/>
          <w:sz w:val="28"/>
          <w:szCs w:val="28"/>
        </w:rPr>
        <w:t>………………………………………………………..99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«Дождик скачет проливной…»</w:t>
      </w:r>
      <w:r>
        <w:rPr>
          <w:rFonts w:ascii="Times New Roman" w:hAnsi="Times New Roman" w:cs="Times New Roman"/>
          <w:sz w:val="28"/>
          <w:szCs w:val="28"/>
        </w:rPr>
        <w:t>………………………………………………....99</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«Лошадь прыгает по ветке…»</w:t>
      </w:r>
      <w:r>
        <w:rPr>
          <w:rFonts w:ascii="Times New Roman" w:hAnsi="Times New Roman" w:cs="Times New Roman"/>
          <w:sz w:val="28"/>
          <w:szCs w:val="28"/>
        </w:rPr>
        <w:t>…………………………………………………100</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«Дождик, дождик – водолей…»</w:t>
      </w:r>
      <w:r>
        <w:rPr>
          <w:rFonts w:ascii="Times New Roman" w:hAnsi="Times New Roman" w:cs="Times New Roman"/>
          <w:sz w:val="28"/>
          <w:szCs w:val="28"/>
        </w:rPr>
        <w:t>……………………………………………….101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«Спят игрушки в группе старшей…»</w:t>
      </w:r>
      <w:r>
        <w:rPr>
          <w:rFonts w:ascii="Times New Roman" w:hAnsi="Times New Roman" w:cs="Times New Roman"/>
          <w:sz w:val="28"/>
          <w:szCs w:val="28"/>
        </w:rPr>
        <w:t>………………………………………....101</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«Наш самый добрый детский сад…»</w:t>
      </w:r>
      <w:r>
        <w:rPr>
          <w:rFonts w:ascii="Times New Roman" w:hAnsi="Times New Roman" w:cs="Times New Roman"/>
          <w:sz w:val="28"/>
          <w:szCs w:val="28"/>
        </w:rPr>
        <w:t>………………………………………..102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«Мы вам завидуем немножко…»</w:t>
      </w:r>
      <w:r>
        <w:rPr>
          <w:rFonts w:ascii="Times New Roman" w:hAnsi="Times New Roman" w:cs="Times New Roman"/>
          <w:sz w:val="28"/>
          <w:szCs w:val="28"/>
        </w:rPr>
        <w:t>……………………………………………102</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«Зеленые лучи …»</w:t>
      </w:r>
      <w:r>
        <w:rPr>
          <w:rFonts w:ascii="Times New Roman" w:hAnsi="Times New Roman" w:cs="Times New Roman"/>
          <w:sz w:val="28"/>
          <w:szCs w:val="28"/>
        </w:rPr>
        <w:t>……………………………………………………………103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«Звезде однажды расскажу …»</w:t>
      </w:r>
      <w:r>
        <w:rPr>
          <w:rFonts w:ascii="Times New Roman" w:hAnsi="Times New Roman" w:cs="Times New Roman"/>
          <w:sz w:val="28"/>
          <w:szCs w:val="28"/>
        </w:rPr>
        <w:t>……………………………………………..103</w:t>
      </w:r>
    </w:p>
    <w:p w:rsidR="00A2583B" w:rsidRPr="00316997" w:rsidRDefault="00A2583B" w:rsidP="00632F30">
      <w:pPr>
        <w:spacing w:after="0" w:line="240" w:lineRule="auto"/>
        <w:ind w:left="540"/>
        <w:rPr>
          <w:rFonts w:ascii="Times New Roman" w:hAnsi="Times New Roman" w:cs="Times New Roman"/>
          <w:sz w:val="28"/>
          <w:szCs w:val="28"/>
        </w:rPr>
      </w:pPr>
      <w:r w:rsidRPr="00316997">
        <w:rPr>
          <w:rFonts w:ascii="Times New Roman" w:hAnsi="Times New Roman" w:cs="Times New Roman"/>
          <w:sz w:val="28"/>
          <w:szCs w:val="28"/>
        </w:rPr>
        <w:t>«Нежный мой, ласковый…»</w:t>
      </w:r>
      <w:r>
        <w:rPr>
          <w:rFonts w:ascii="Times New Roman" w:hAnsi="Times New Roman" w:cs="Times New Roman"/>
          <w:sz w:val="28"/>
          <w:szCs w:val="28"/>
        </w:rPr>
        <w:t>…………………………………………………104</w:t>
      </w:r>
    </w:p>
    <w:p w:rsidR="00A2583B" w:rsidRPr="00316997" w:rsidRDefault="00A2583B" w:rsidP="00632F30">
      <w:pPr>
        <w:spacing w:after="0" w:line="240" w:lineRule="auto"/>
        <w:ind w:left="540"/>
        <w:rPr>
          <w:rFonts w:ascii="Times New Roman" w:hAnsi="Times New Roman" w:cs="Times New Roman"/>
          <w:sz w:val="28"/>
          <w:szCs w:val="28"/>
        </w:rPr>
      </w:pPr>
      <w:r>
        <w:rPr>
          <w:rFonts w:ascii="Times New Roman" w:hAnsi="Times New Roman" w:cs="Times New Roman"/>
          <w:sz w:val="28"/>
          <w:szCs w:val="28"/>
        </w:rPr>
        <w:t>Послесловие…………………………………………………………………..106</w:t>
      </w:r>
    </w:p>
    <w:p w:rsidR="00A2583B" w:rsidRPr="00316997" w:rsidRDefault="00A2583B" w:rsidP="00632F30">
      <w:pPr>
        <w:autoSpaceDE w:val="0"/>
        <w:autoSpaceDN w:val="0"/>
        <w:adjustRightInd w:val="0"/>
        <w:spacing w:after="0" w:line="240" w:lineRule="auto"/>
        <w:ind w:left="540"/>
        <w:jc w:val="center"/>
        <w:textAlignment w:val="center"/>
        <w:rPr>
          <w:rFonts w:ascii="Times New Roman" w:hAnsi="Times New Roman" w:cs="Times New Roman"/>
          <w:color w:val="000000"/>
          <w:sz w:val="28"/>
          <w:szCs w:val="28"/>
        </w:rPr>
      </w:pPr>
    </w:p>
    <w:p w:rsidR="00A2583B" w:rsidRPr="00316997" w:rsidRDefault="00A2583B" w:rsidP="00632F30">
      <w:pPr>
        <w:autoSpaceDE w:val="0"/>
        <w:autoSpaceDN w:val="0"/>
        <w:adjustRightInd w:val="0"/>
        <w:spacing w:after="0" w:line="240" w:lineRule="auto"/>
        <w:ind w:left="540"/>
        <w:jc w:val="center"/>
        <w:textAlignment w:val="center"/>
        <w:rPr>
          <w:rFonts w:ascii="Times New Roman" w:hAnsi="Times New Roman" w:cs="Times New Roman"/>
          <w:color w:val="000000"/>
          <w:sz w:val="28"/>
          <w:szCs w:val="28"/>
        </w:rPr>
      </w:pPr>
    </w:p>
    <w:p w:rsidR="00A2583B" w:rsidRPr="00316997" w:rsidRDefault="00A2583B" w:rsidP="00632F30">
      <w:pPr>
        <w:autoSpaceDE w:val="0"/>
        <w:autoSpaceDN w:val="0"/>
        <w:adjustRightInd w:val="0"/>
        <w:spacing w:after="0" w:line="240" w:lineRule="auto"/>
        <w:ind w:left="540"/>
        <w:jc w:val="center"/>
        <w:textAlignment w:val="center"/>
        <w:rPr>
          <w:rFonts w:ascii="Times New Roman" w:hAnsi="Times New Roman" w:cs="Times New Roman"/>
          <w:color w:val="000000"/>
          <w:sz w:val="28"/>
          <w:szCs w:val="28"/>
        </w:rPr>
      </w:pPr>
    </w:p>
    <w:p w:rsidR="00A2583B" w:rsidRPr="00316997" w:rsidRDefault="00A2583B" w:rsidP="00632F30">
      <w:pPr>
        <w:autoSpaceDE w:val="0"/>
        <w:autoSpaceDN w:val="0"/>
        <w:adjustRightInd w:val="0"/>
        <w:spacing w:after="0" w:line="240" w:lineRule="auto"/>
        <w:ind w:left="540"/>
        <w:jc w:val="center"/>
        <w:textAlignment w:val="center"/>
        <w:rPr>
          <w:rFonts w:ascii="Times New Roman" w:hAnsi="Times New Roman" w:cs="Times New Roman"/>
          <w:color w:val="000000"/>
          <w:sz w:val="28"/>
          <w:szCs w:val="28"/>
        </w:rPr>
      </w:pPr>
    </w:p>
    <w:p w:rsidR="00A2583B" w:rsidRPr="00316997" w:rsidRDefault="00A2583B" w:rsidP="005A42A7">
      <w:pPr>
        <w:spacing w:after="0" w:line="240" w:lineRule="auto"/>
        <w:rPr>
          <w:rFonts w:ascii="Times New Roman" w:hAnsi="Times New Roman" w:cs="Times New Roman"/>
          <w:sz w:val="28"/>
          <w:szCs w:val="28"/>
        </w:rPr>
      </w:pPr>
    </w:p>
    <w:p w:rsidR="00A2583B" w:rsidRPr="00316997"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Default="00A2583B" w:rsidP="005A42A7">
      <w:pPr>
        <w:spacing w:after="0" w:line="240" w:lineRule="auto"/>
        <w:rPr>
          <w:rFonts w:ascii="Times New Roman" w:hAnsi="Times New Roman" w:cs="Times New Roman"/>
          <w:sz w:val="28"/>
          <w:szCs w:val="28"/>
        </w:rPr>
      </w:pPr>
    </w:p>
    <w:p w:rsidR="00A2583B" w:rsidRPr="00316997" w:rsidRDefault="00A2583B" w:rsidP="005A42A7">
      <w:pPr>
        <w:spacing w:after="0" w:line="240" w:lineRule="auto"/>
        <w:rPr>
          <w:rFonts w:ascii="Times New Roman" w:hAnsi="Times New Roman" w:cs="Times New Roman"/>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Литературно – художественное издание</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Полторецкая Ольга Борисовна</w:t>
      </w:r>
    </w:p>
    <w:p w:rsidR="00A2583B" w:rsidRPr="00316997" w:rsidRDefault="00A2583B" w:rsidP="00656606">
      <w:pPr>
        <w:autoSpaceDE w:val="0"/>
        <w:autoSpaceDN w:val="0"/>
        <w:adjustRightInd w:val="0"/>
        <w:spacing w:after="0" w:line="240" w:lineRule="auto"/>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b/>
          <w:bCs/>
          <w:i/>
          <w:iCs/>
          <w:color w:val="000000"/>
          <w:sz w:val="28"/>
          <w:szCs w:val="28"/>
        </w:rPr>
      </w:pPr>
      <w:r w:rsidRPr="00316997">
        <w:rPr>
          <w:rFonts w:ascii="Times New Roman" w:hAnsi="Times New Roman" w:cs="Times New Roman"/>
          <w:b/>
          <w:bCs/>
          <w:i/>
          <w:iCs/>
          <w:color w:val="000000"/>
          <w:sz w:val="28"/>
          <w:szCs w:val="28"/>
        </w:rPr>
        <w:t>Материнское сердце</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b/>
          <w:bCs/>
          <w:i/>
          <w:iCs/>
          <w:color w:val="000000"/>
          <w:sz w:val="28"/>
          <w:szCs w:val="28"/>
        </w:rPr>
        <w:t>Книга 4</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Стихотворения</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Избранное</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Редактор Полторецкая О.Б.</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Верстка: МОУ «ООШ№6», педколледж  г.Чистополя</w:t>
      </w: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r w:rsidRPr="00316997">
        <w:rPr>
          <w:rFonts w:ascii="Times New Roman" w:hAnsi="Times New Roman" w:cs="Times New Roman"/>
          <w:color w:val="000000"/>
          <w:sz w:val="28"/>
          <w:szCs w:val="28"/>
        </w:rPr>
        <w:t>Дизайн обложки: Полторецкая О.Б, Якимова Е.</w:t>
      </w:r>
    </w:p>
    <w:p w:rsidR="00A2583B"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autoSpaceDE w:val="0"/>
        <w:autoSpaceDN w:val="0"/>
        <w:adjustRightInd w:val="0"/>
        <w:spacing w:after="0" w:line="240" w:lineRule="auto"/>
        <w:jc w:val="center"/>
        <w:textAlignment w:val="center"/>
        <w:rPr>
          <w:rFonts w:ascii="Times New Roman" w:hAnsi="Times New Roman" w:cs="Times New Roman"/>
          <w:color w:val="000000"/>
          <w:sz w:val="28"/>
          <w:szCs w:val="28"/>
        </w:rPr>
      </w:pPr>
    </w:p>
    <w:p w:rsidR="00A2583B" w:rsidRPr="00316997" w:rsidRDefault="00A2583B" w:rsidP="00656606">
      <w:pPr>
        <w:spacing w:after="0" w:line="240" w:lineRule="auto"/>
        <w:jc w:val="center"/>
        <w:rPr>
          <w:rFonts w:ascii="Times New Roman" w:hAnsi="Times New Roman" w:cs="Times New Roman"/>
          <w:sz w:val="28"/>
          <w:szCs w:val="28"/>
          <w:lang w:val="tt-RU"/>
        </w:rPr>
      </w:pPr>
      <w:r w:rsidRPr="00316997">
        <w:rPr>
          <w:rFonts w:ascii="Times New Roman" w:hAnsi="Times New Roman" w:cs="Times New Roman"/>
          <w:sz w:val="28"/>
          <w:szCs w:val="28"/>
        </w:rPr>
        <w:t>422980 Республика Татарстан</w:t>
      </w:r>
    </w:p>
    <w:p w:rsidR="00A2583B" w:rsidRPr="00316997" w:rsidRDefault="00A2583B" w:rsidP="00656606">
      <w:pPr>
        <w:tabs>
          <w:tab w:val="left" w:pos="2700"/>
        </w:tabs>
        <w:spacing w:after="0" w:line="240" w:lineRule="auto"/>
        <w:jc w:val="center"/>
        <w:rPr>
          <w:rFonts w:ascii="Times New Roman" w:hAnsi="Times New Roman" w:cs="Times New Roman"/>
          <w:sz w:val="28"/>
          <w:szCs w:val="28"/>
        </w:rPr>
      </w:pPr>
      <w:r w:rsidRPr="00316997">
        <w:rPr>
          <w:rFonts w:ascii="Times New Roman" w:hAnsi="Times New Roman" w:cs="Times New Roman"/>
          <w:sz w:val="28"/>
          <w:szCs w:val="28"/>
          <w:lang w:val="tt-RU"/>
        </w:rPr>
        <w:t>г</w:t>
      </w:r>
      <w:r w:rsidRPr="00316997">
        <w:rPr>
          <w:rFonts w:ascii="Times New Roman" w:hAnsi="Times New Roman" w:cs="Times New Roman"/>
          <w:sz w:val="28"/>
          <w:szCs w:val="28"/>
        </w:rPr>
        <w:t>. Чистополь</w:t>
      </w:r>
    </w:p>
    <w:p w:rsidR="00A2583B" w:rsidRPr="00316997" w:rsidRDefault="00A2583B" w:rsidP="00656606">
      <w:pPr>
        <w:tabs>
          <w:tab w:val="left" w:pos="2700"/>
        </w:tabs>
        <w:spacing w:after="0" w:line="240" w:lineRule="auto"/>
        <w:jc w:val="center"/>
        <w:rPr>
          <w:rFonts w:ascii="Times New Roman" w:hAnsi="Times New Roman" w:cs="Times New Roman"/>
          <w:sz w:val="28"/>
          <w:szCs w:val="28"/>
        </w:rPr>
      </w:pPr>
      <w:r w:rsidRPr="00316997">
        <w:rPr>
          <w:rFonts w:ascii="Times New Roman" w:hAnsi="Times New Roman" w:cs="Times New Roman"/>
          <w:sz w:val="28"/>
          <w:szCs w:val="28"/>
          <w:lang w:val="tt-RU"/>
        </w:rPr>
        <w:t>у</w:t>
      </w:r>
      <w:r w:rsidRPr="00316997">
        <w:rPr>
          <w:rFonts w:ascii="Times New Roman" w:hAnsi="Times New Roman" w:cs="Times New Roman"/>
          <w:sz w:val="28"/>
          <w:szCs w:val="28"/>
        </w:rPr>
        <w:t>л. Ленина, 55</w:t>
      </w:r>
    </w:p>
    <w:p w:rsidR="00A2583B" w:rsidRPr="00316997" w:rsidRDefault="00A2583B" w:rsidP="00656606">
      <w:pPr>
        <w:spacing w:after="0" w:line="240" w:lineRule="auto"/>
        <w:jc w:val="center"/>
        <w:rPr>
          <w:rFonts w:ascii="Times New Roman" w:hAnsi="Times New Roman" w:cs="Times New Roman"/>
          <w:sz w:val="28"/>
          <w:szCs w:val="28"/>
          <w:lang w:val="tt-RU"/>
        </w:rPr>
      </w:pPr>
      <w:r w:rsidRPr="00316997">
        <w:rPr>
          <w:rFonts w:ascii="Times New Roman" w:hAnsi="Times New Roman" w:cs="Times New Roman"/>
          <w:sz w:val="28"/>
          <w:szCs w:val="28"/>
        </w:rPr>
        <w:t>Центральная библиотека</w:t>
      </w:r>
    </w:p>
    <w:p w:rsidR="00A2583B" w:rsidRPr="00316997" w:rsidRDefault="00A2583B" w:rsidP="00656606">
      <w:pPr>
        <w:tabs>
          <w:tab w:val="left" w:pos="3375"/>
        </w:tabs>
        <w:spacing w:after="0" w:line="240" w:lineRule="auto"/>
        <w:jc w:val="center"/>
        <w:rPr>
          <w:rFonts w:ascii="Times New Roman" w:hAnsi="Times New Roman" w:cs="Times New Roman"/>
          <w:sz w:val="28"/>
          <w:szCs w:val="28"/>
        </w:rPr>
      </w:pPr>
      <w:r w:rsidRPr="00316997">
        <w:rPr>
          <w:rFonts w:ascii="Times New Roman" w:hAnsi="Times New Roman" w:cs="Times New Roman"/>
          <w:sz w:val="28"/>
          <w:szCs w:val="28"/>
        </w:rPr>
        <w:t>тел. / факс</w:t>
      </w:r>
      <w:r w:rsidRPr="00316997">
        <w:rPr>
          <w:rFonts w:ascii="Times New Roman" w:hAnsi="Times New Roman" w:cs="Times New Roman"/>
          <w:sz w:val="28"/>
          <w:szCs w:val="28"/>
          <w:lang w:val="tt-RU"/>
        </w:rPr>
        <w:t>:</w:t>
      </w:r>
      <w:r w:rsidRPr="00316997">
        <w:rPr>
          <w:rFonts w:ascii="Times New Roman" w:hAnsi="Times New Roman" w:cs="Times New Roman"/>
          <w:sz w:val="28"/>
          <w:szCs w:val="28"/>
          <w:lang w:val="tt-RU"/>
        </w:rPr>
        <w:tab/>
      </w:r>
      <w:r w:rsidRPr="00316997">
        <w:rPr>
          <w:rFonts w:ascii="Times New Roman" w:hAnsi="Times New Roman" w:cs="Times New Roman"/>
          <w:sz w:val="28"/>
          <w:szCs w:val="28"/>
        </w:rPr>
        <w:t>5 – 59 – 75</w:t>
      </w:r>
    </w:p>
    <w:p w:rsidR="00A2583B" w:rsidRPr="00316997" w:rsidRDefault="00A2583B" w:rsidP="00656606">
      <w:pPr>
        <w:tabs>
          <w:tab w:val="left" w:pos="3375"/>
        </w:tabs>
        <w:spacing w:after="0" w:line="240" w:lineRule="auto"/>
        <w:jc w:val="center"/>
        <w:rPr>
          <w:rFonts w:ascii="Times New Roman" w:hAnsi="Times New Roman" w:cs="Times New Roman"/>
          <w:sz w:val="28"/>
          <w:szCs w:val="28"/>
          <w:lang w:val="en-US"/>
        </w:rPr>
      </w:pPr>
      <w:r w:rsidRPr="00316997">
        <w:rPr>
          <w:rFonts w:ascii="Times New Roman" w:hAnsi="Times New Roman" w:cs="Times New Roman"/>
          <w:sz w:val="28"/>
          <w:szCs w:val="28"/>
        </w:rPr>
        <w:t xml:space="preserve">тел. </w:t>
      </w:r>
      <w:r w:rsidRPr="00316997">
        <w:rPr>
          <w:rFonts w:ascii="Times New Roman" w:hAnsi="Times New Roman" w:cs="Times New Roman"/>
          <w:sz w:val="28"/>
          <w:szCs w:val="28"/>
          <w:lang w:val="tt-RU"/>
        </w:rPr>
        <w:tab/>
      </w:r>
      <w:r w:rsidRPr="00316997">
        <w:rPr>
          <w:rFonts w:ascii="Times New Roman" w:hAnsi="Times New Roman" w:cs="Times New Roman"/>
          <w:sz w:val="28"/>
          <w:szCs w:val="28"/>
          <w:lang w:val="en-US"/>
        </w:rPr>
        <w:t>5 – 00 – 06</w:t>
      </w:r>
    </w:p>
    <w:p w:rsidR="00A2583B" w:rsidRPr="00316997" w:rsidRDefault="00A2583B" w:rsidP="00656606">
      <w:pPr>
        <w:spacing w:after="0" w:line="240" w:lineRule="auto"/>
        <w:jc w:val="center"/>
        <w:rPr>
          <w:rFonts w:ascii="Times New Roman" w:hAnsi="Times New Roman" w:cs="Times New Roman"/>
          <w:sz w:val="28"/>
          <w:szCs w:val="28"/>
          <w:lang w:val="en-US"/>
        </w:rPr>
      </w:pPr>
      <w:r w:rsidRPr="00316997">
        <w:rPr>
          <w:rFonts w:ascii="Times New Roman" w:hAnsi="Times New Roman" w:cs="Times New Roman"/>
          <w:sz w:val="28"/>
          <w:szCs w:val="28"/>
          <w:lang w:val="en-US"/>
        </w:rPr>
        <w:t>e-mail: lib.chistopol@list.ru</w:t>
      </w:r>
    </w:p>
    <w:p w:rsidR="00A2583B" w:rsidRPr="00316997" w:rsidRDefault="00A2583B" w:rsidP="00656606">
      <w:pPr>
        <w:spacing w:after="0" w:line="240" w:lineRule="auto"/>
        <w:jc w:val="center"/>
        <w:rPr>
          <w:rFonts w:ascii="Times New Roman" w:hAnsi="Times New Roman" w:cs="Times New Roman"/>
          <w:sz w:val="28"/>
          <w:szCs w:val="28"/>
          <w:lang w:val="en-US"/>
        </w:rPr>
      </w:pPr>
    </w:p>
    <w:p w:rsidR="00A2583B" w:rsidRPr="00316997" w:rsidRDefault="00A2583B" w:rsidP="00656606">
      <w:pPr>
        <w:spacing w:after="0" w:line="240" w:lineRule="auto"/>
        <w:rPr>
          <w:rFonts w:ascii="Times New Roman" w:hAnsi="Times New Roman" w:cs="Times New Roman"/>
          <w:sz w:val="28"/>
          <w:szCs w:val="28"/>
          <w:lang w:val="en-US"/>
        </w:rPr>
      </w:pPr>
    </w:p>
    <w:p w:rsidR="00A2583B" w:rsidRPr="00316997" w:rsidRDefault="00A2583B" w:rsidP="00656606">
      <w:pPr>
        <w:spacing w:after="0" w:line="240" w:lineRule="auto"/>
        <w:rPr>
          <w:rFonts w:ascii="Times New Roman" w:hAnsi="Times New Roman" w:cs="Times New Roman"/>
          <w:sz w:val="28"/>
          <w:szCs w:val="28"/>
          <w:lang w:val="en-US"/>
        </w:rPr>
      </w:pPr>
    </w:p>
    <w:p w:rsidR="00A2583B" w:rsidRPr="00316997" w:rsidRDefault="00A2583B" w:rsidP="00656606">
      <w:pPr>
        <w:rPr>
          <w:sz w:val="28"/>
          <w:szCs w:val="28"/>
          <w:lang w:val="en-US"/>
        </w:rPr>
      </w:pPr>
    </w:p>
    <w:p w:rsidR="00A2583B" w:rsidRPr="00316997" w:rsidRDefault="00A2583B" w:rsidP="005A42A7">
      <w:pPr>
        <w:spacing w:after="0" w:line="240" w:lineRule="auto"/>
        <w:rPr>
          <w:rFonts w:ascii="Times New Roman" w:hAnsi="Times New Roman" w:cs="Times New Roman"/>
          <w:sz w:val="28"/>
          <w:szCs w:val="28"/>
          <w:lang w:val="en-US"/>
        </w:rPr>
      </w:pPr>
    </w:p>
    <w:p w:rsidR="00A2583B" w:rsidRPr="00316997" w:rsidRDefault="00A2583B" w:rsidP="005A42A7">
      <w:pPr>
        <w:spacing w:after="0" w:line="240" w:lineRule="auto"/>
        <w:rPr>
          <w:rFonts w:ascii="Times New Roman" w:hAnsi="Times New Roman" w:cs="Times New Roman"/>
          <w:sz w:val="28"/>
          <w:szCs w:val="28"/>
          <w:lang w:val="en-US"/>
        </w:rPr>
      </w:pPr>
    </w:p>
    <w:sectPr w:rsidR="00A2583B" w:rsidRPr="00316997" w:rsidSect="001A0957">
      <w:footerReference w:type="default" r:id="rId1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83B" w:rsidRDefault="00A2583B">
      <w:r>
        <w:separator/>
      </w:r>
    </w:p>
  </w:endnote>
  <w:endnote w:type="continuationSeparator" w:id="1">
    <w:p w:rsidR="00A2583B" w:rsidRDefault="00A258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83B" w:rsidRDefault="00A2583B" w:rsidP="00AA361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2583B" w:rsidRDefault="00A258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83B" w:rsidRDefault="00A2583B">
      <w:r>
        <w:separator/>
      </w:r>
    </w:p>
  </w:footnote>
  <w:footnote w:type="continuationSeparator" w:id="1">
    <w:p w:rsidR="00A2583B" w:rsidRDefault="00A258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drawingGridHorizontalSpacing w:val="103"/>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2524"/>
    <w:rsid w:val="000023BF"/>
    <w:rsid w:val="00003D84"/>
    <w:rsid w:val="000564EF"/>
    <w:rsid w:val="0007125E"/>
    <w:rsid w:val="00077EC9"/>
    <w:rsid w:val="00087624"/>
    <w:rsid w:val="0009406D"/>
    <w:rsid w:val="000A6FFE"/>
    <w:rsid w:val="000C01F0"/>
    <w:rsid w:val="00102C1C"/>
    <w:rsid w:val="001269E0"/>
    <w:rsid w:val="00127AC7"/>
    <w:rsid w:val="00136F99"/>
    <w:rsid w:val="0015048A"/>
    <w:rsid w:val="00160BDB"/>
    <w:rsid w:val="00162170"/>
    <w:rsid w:val="00193CF3"/>
    <w:rsid w:val="001948F7"/>
    <w:rsid w:val="00197180"/>
    <w:rsid w:val="001A0957"/>
    <w:rsid w:val="001B45CF"/>
    <w:rsid w:val="001C7EE3"/>
    <w:rsid w:val="001D1571"/>
    <w:rsid w:val="002014E8"/>
    <w:rsid w:val="00225552"/>
    <w:rsid w:val="0024306C"/>
    <w:rsid w:val="00251BE8"/>
    <w:rsid w:val="00255EDC"/>
    <w:rsid w:val="0028049F"/>
    <w:rsid w:val="00285DE6"/>
    <w:rsid w:val="002930D6"/>
    <w:rsid w:val="002B2F64"/>
    <w:rsid w:val="00316997"/>
    <w:rsid w:val="003331FF"/>
    <w:rsid w:val="0035757F"/>
    <w:rsid w:val="00365A09"/>
    <w:rsid w:val="0037527F"/>
    <w:rsid w:val="003B4F99"/>
    <w:rsid w:val="003B7240"/>
    <w:rsid w:val="003D723A"/>
    <w:rsid w:val="003D7C22"/>
    <w:rsid w:val="00402B7F"/>
    <w:rsid w:val="004034F0"/>
    <w:rsid w:val="004218BF"/>
    <w:rsid w:val="0047087D"/>
    <w:rsid w:val="004761D6"/>
    <w:rsid w:val="00493C17"/>
    <w:rsid w:val="004D00BA"/>
    <w:rsid w:val="004E2EF8"/>
    <w:rsid w:val="00505AE3"/>
    <w:rsid w:val="005A42A7"/>
    <w:rsid w:val="005C3686"/>
    <w:rsid w:val="00603CCD"/>
    <w:rsid w:val="00632F30"/>
    <w:rsid w:val="0063783C"/>
    <w:rsid w:val="006450B0"/>
    <w:rsid w:val="00656606"/>
    <w:rsid w:val="006734B7"/>
    <w:rsid w:val="00681FDB"/>
    <w:rsid w:val="00694618"/>
    <w:rsid w:val="00697A61"/>
    <w:rsid w:val="006B3143"/>
    <w:rsid w:val="006B69BC"/>
    <w:rsid w:val="006D73F1"/>
    <w:rsid w:val="00701E0A"/>
    <w:rsid w:val="00722D83"/>
    <w:rsid w:val="007378F5"/>
    <w:rsid w:val="00747B86"/>
    <w:rsid w:val="00797AA9"/>
    <w:rsid w:val="007B61E3"/>
    <w:rsid w:val="007C1039"/>
    <w:rsid w:val="007D70E5"/>
    <w:rsid w:val="007E3501"/>
    <w:rsid w:val="007E49DD"/>
    <w:rsid w:val="007F4164"/>
    <w:rsid w:val="00841BBF"/>
    <w:rsid w:val="00846872"/>
    <w:rsid w:val="00865F95"/>
    <w:rsid w:val="00873695"/>
    <w:rsid w:val="008754C5"/>
    <w:rsid w:val="00880089"/>
    <w:rsid w:val="008B7B87"/>
    <w:rsid w:val="008C3149"/>
    <w:rsid w:val="008C4323"/>
    <w:rsid w:val="00905860"/>
    <w:rsid w:val="00917303"/>
    <w:rsid w:val="00924CD7"/>
    <w:rsid w:val="00983AB8"/>
    <w:rsid w:val="009A2C11"/>
    <w:rsid w:val="009B5983"/>
    <w:rsid w:val="009B6FCB"/>
    <w:rsid w:val="009F0A81"/>
    <w:rsid w:val="00A227CC"/>
    <w:rsid w:val="00A2583B"/>
    <w:rsid w:val="00A673A3"/>
    <w:rsid w:val="00A764BB"/>
    <w:rsid w:val="00A77E93"/>
    <w:rsid w:val="00AA1465"/>
    <w:rsid w:val="00AA3618"/>
    <w:rsid w:val="00AB2912"/>
    <w:rsid w:val="00AE19F1"/>
    <w:rsid w:val="00AF121A"/>
    <w:rsid w:val="00B43540"/>
    <w:rsid w:val="00B669BF"/>
    <w:rsid w:val="00B67162"/>
    <w:rsid w:val="00B70B3F"/>
    <w:rsid w:val="00BD039A"/>
    <w:rsid w:val="00BF757E"/>
    <w:rsid w:val="00C21CE6"/>
    <w:rsid w:val="00C76E72"/>
    <w:rsid w:val="00C9065C"/>
    <w:rsid w:val="00CA413E"/>
    <w:rsid w:val="00CB2524"/>
    <w:rsid w:val="00CC274F"/>
    <w:rsid w:val="00CC3F03"/>
    <w:rsid w:val="00D02D74"/>
    <w:rsid w:val="00D4751B"/>
    <w:rsid w:val="00D5403E"/>
    <w:rsid w:val="00D63B22"/>
    <w:rsid w:val="00D86B89"/>
    <w:rsid w:val="00D915A6"/>
    <w:rsid w:val="00D93040"/>
    <w:rsid w:val="00DB39F8"/>
    <w:rsid w:val="00E01989"/>
    <w:rsid w:val="00E23FD0"/>
    <w:rsid w:val="00E60E84"/>
    <w:rsid w:val="00E63D01"/>
    <w:rsid w:val="00EA18BF"/>
    <w:rsid w:val="00EA3AE5"/>
    <w:rsid w:val="00EA611C"/>
    <w:rsid w:val="00EC530F"/>
    <w:rsid w:val="00ED2179"/>
    <w:rsid w:val="00ED3F1E"/>
    <w:rsid w:val="00FA5828"/>
    <w:rsid w:val="00FE21AD"/>
    <w:rsid w:val="00FE66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F9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сновной абзац]"/>
    <w:basedOn w:val="Normal"/>
    <w:uiPriority w:val="99"/>
    <w:rsid w:val="003D7C22"/>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BalloonText">
    <w:name w:val="Balloon Text"/>
    <w:basedOn w:val="Normal"/>
    <w:link w:val="BalloonTextChar"/>
    <w:uiPriority w:val="99"/>
    <w:semiHidden/>
    <w:rsid w:val="003D7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7C22"/>
    <w:rPr>
      <w:rFonts w:ascii="Tahoma" w:hAnsi="Tahoma" w:cs="Tahoma"/>
      <w:sz w:val="16"/>
      <w:szCs w:val="16"/>
    </w:rPr>
  </w:style>
  <w:style w:type="paragraph" w:styleId="Footer">
    <w:name w:val="footer"/>
    <w:basedOn w:val="Normal"/>
    <w:link w:val="FooterChar"/>
    <w:uiPriority w:val="99"/>
    <w:rsid w:val="00632F30"/>
    <w:pPr>
      <w:tabs>
        <w:tab w:val="center" w:pos="4677"/>
        <w:tab w:val="right" w:pos="9355"/>
      </w:tabs>
    </w:pPr>
  </w:style>
  <w:style w:type="character" w:customStyle="1" w:styleId="FooterChar">
    <w:name w:val="Footer Char"/>
    <w:basedOn w:val="DefaultParagraphFont"/>
    <w:link w:val="Footer"/>
    <w:uiPriority w:val="99"/>
    <w:semiHidden/>
    <w:locked/>
    <w:rsid w:val="00197180"/>
    <w:rPr>
      <w:lang w:eastAsia="en-US"/>
    </w:rPr>
  </w:style>
  <w:style w:type="character" w:styleId="PageNumber">
    <w:name w:val="page number"/>
    <w:basedOn w:val="DefaultParagraphFont"/>
    <w:uiPriority w:val="99"/>
    <w:rsid w:val="00632F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1093</TotalTime>
  <Pages>115</Pages>
  <Words>16431</Words>
  <Characters>-32766</Characters>
  <Application>Microsoft Office Outlook</Application>
  <DocSecurity>0</DocSecurity>
  <Lines>0</Lines>
  <Paragraphs>0</Paragraphs>
  <ScaleCrop>false</ScaleCrop>
  <Company>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50</cp:revision>
  <cp:lastPrinted>2012-06-14T10:40:00Z</cp:lastPrinted>
  <dcterms:created xsi:type="dcterms:W3CDTF">2012-02-11T07:27:00Z</dcterms:created>
  <dcterms:modified xsi:type="dcterms:W3CDTF">2016-07-18T12:34:00Z</dcterms:modified>
</cp:coreProperties>
</file>